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footer88.xml" ContentType="application/vnd.openxmlformats-officedocument.wordprocessingml.foot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header107.xml" ContentType="application/vnd.openxmlformats-officedocument.wordprocessingml.header+xml"/>
  <Override PartName="/word/footer10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4F" w:rsidRDefault="007F5A4F" w:rsidP="009A2489">
      <w:pPr>
        <w:rPr>
          <w:sz w:val="20"/>
          <w:szCs w:val="20"/>
        </w:rPr>
      </w:pPr>
      <w:r>
        <w:fldChar w:fldCharType="begin"/>
      </w:r>
      <w:r>
        <w:instrText xml:space="preserve"> INCLUDETEXT  "\\\\Server\\attestat\\СОУТ 2018\\МБОУ Погарская СОШ № 1\\ARMv51_files\\F194CB66263F4185B55D9030C9A4A9E9\\Карта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0" w:name="header_org_info"/>
            <w:bookmarkEnd w:id="0"/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header_table"/>
            <w:bookmarkEnd w:id="1"/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B82B88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1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Директор школы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21614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bookmarkStart w:id="2" w:name="rm_name_table"/>
            <w:bookmarkEnd w:id="2"/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083213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083213">
        <w:rPr>
          <w:rStyle w:val="a9"/>
        </w:rPr>
        <w:t xml:space="preserve">  Отсутствуют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083213">
        <w:rPr>
          <w:u w:val="single"/>
        </w:rPr>
        <w:t xml:space="preserve">   отсутствует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-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bookmarkStart w:id="3" w:name="col_rm_table"/>
            <w:bookmarkEnd w:id="3"/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031-814-658 35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  <w:bookmarkStart w:id="4" w:name="snils_table"/>
            <w:bookmarkEnd w:id="4"/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083213">
        <w:rPr>
          <w:rStyle w:val="a9"/>
        </w:rPr>
        <w:t xml:space="preserve"> ПЭВМ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083213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B82B88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5" w:name="s030_table"/>
            <w:bookmarkEnd w:id="5"/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6" w:name="s030_1"/>
            <w:bookmarkEnd w:id="6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7" w:name="s030_2"/>
            <w:bookmarkEnd w:id="7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8" w:name="s030_3"/>
            <w:bookmarkEnd w:id="8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9" w:name="s030_4"/>
            <w:bookmarkEnd w:id="9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0" w:name="s030_5"/>
            <w:bookmarkEnd w:id="10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1" w:name="s030_6"/>
            <w:bookmarkEnd w:id="11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2" w:name="s030_7"/>
            <w:bookmarkEnd w:id="12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3" w:name="s030_8"/>
            <w:bookmarkEnd w:id="13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4" w:name="s030_9"/>
            <w:bookmarkEnd w:id="14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5" w:name="s030_10"/>
            <w:bookmarkEnd w:id="15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6" w:name="s030_11"/>
            <w:bookmarkEnd w:id="16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7" w:name="s030_12"/>
            <w:bookmarkEnd w:id="17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8" w:name="s030_13"/>
            <w:bookmarkEnd w:id="18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19" w:name="s030_14"/>
            <w:bookmarkEnd w:id="19"/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  <w:bookmarkStart w:id="20" w:name="s030_itog3"/>
            <w:bookmarkEnd w:id="20"/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bookmarkStart w:id="21" w:name="s030_itog"/>
            <w:bookmarkEnd w:id="21"/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bookmarkStart w:id="22" w:name="s040_1"/>
            <w:bookmarkEnd w:id="22"/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bookmarkStart w:id="23" w:name="s040_2"/>
            <w:bookmarkEnd w:id="23"/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bookmarkStart w:id="24" w:name="s040_3"/>
            <w:bookmarkEnd w:id="24"/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bookmarkStart w:id="25" w:name="s040_4"/>
            <w:bookmarkEnd w:id="25"/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bookmarkStart w:id="26" w:name="s040_5"/>
            <w:bookmarkEnd w:id="26"/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bookmarkStart w:id="27" w:name="s040_6"/>
            <w:bookmarkEnd w:id="27"/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bookmarkStart w:id="28" w:name="s040_7"/>
            <w:bookmarkEnd w:id="28"/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B82B88" w:rsidRDefault="007F5A4F" w:rsidP="00481C22">
      <w:pPr>
        <w:rPr>
          <w:rStyle w:val="a7"/>
        </w:rPr>
      </w:pPr>
    </w:p>
    <w:p w:rsidR="007F5A4F" w:rsidRPr="00481C22" w:rsidRDefault="007F5A4F" w:rsidP="00B82B88">
      <w:pPr>
        <w:jc w:val="both"/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 w:rsidRPr="003D30F0">
        <w:rPr>
          <w:u w:val="single"/>
        </w:rPr>
        <w:fldChar w:fldCharType="begin" w:fldLock="1"/>
      </w:r>
      <w:r w:rsidRPr="003D30F0">
        <w:rPr>
          <w:u w:val="single"/>
        </w:rPr>
        <w:instrText xml:space="preserve"> DOCVARIABLE "s_050" \* MERGEFORMAT </w:instrText>
      </w:r>
      <w:r w:rsidRPr="003D30F0">
        <w:rPr>
          <w:u w:val="single"/>
        </w:rPr>
        <w:fldChar w:fldCharType="separate"/>
      </w:r>
      <w:r w:rsidRPr="00DB36CF">
        <w:rPr>
          <w:u w:val="single"/>
        </w:rPr>
        <w:t xml:space="preserve"> </w:t>
      </w:r>
      <w:r>
        <w:rPr>
          <w:u w:val="single"/>
        </w:rPr>
        <w:fldChar w:fldCharType="begin" w:fldLock="1"/>
      </w:r>
      <w:r>
        <w:rPr>
          <w:u w:val="single"/>
        </w:rPr>
        <w:instrText xml:space="preserve"> DOCVARIABLE "s_050" \* MERGEFORMAT </w:instrText>
      </w:r>
      <w:r>
        <w:rPr>
          <w:u w:val="single"/>
        </w:rPr>
        <w:fldChar w:fldCharType="separate"/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по медицинским показаниям в соответствии со справкой об инвалидности и индивидуальной программой реабилитации.</w:t>
      </w:r>
      <w:r>
        <w:rPr>
          <w:u w:val="single"/>
        </w:rPr>
        <w:fldChar w:fldCharType="end"/>
      </w:r>
      <w:r w:rsidRPr="0005617D">
        <w:rPr>
          <w:i/>
          <w:u w:val="single"/>
        </w:rPr>
        <w:t> </w:t>
      </w:r>
      <w:r w:rsidRPr="003D30F0">
        <w:rPr>
          <w:u w:val="single"/>
        </w:rPr>
        <w:fldChar w:fldCharType="end"/>
      </w:r>
      <w:r w:rsidRPr="00481C22">
        <w:rPr>
          <w:u w:val="single"/>
        </w:rPr>
        <w:t>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 </w:t>
      </w:r>
      <w:r w:rsidRPr="00481C22">
        <w:rPr>
          <w:u w:val="single"/>
        </w:rPr>
        <w:fldChar w:fldCharType="end"/>
      </w:r>
      <w:r>
        <w:rPr>
          <w:u w:val="single"/>
        </w:rPr>
        <w:t xml:space="preserve">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5700F6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  <w:bookmarkStart w:id="29" w:name="com_pred"/>
            <w:bookmarkEnd w:id="2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08321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bookmarkStart w:id="30" w:name="s070_1"/>
            <w:bookmarkEnd w:id="3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473CF6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083213" w:rsidRDefault="007F5A4F" w:rsidP="00083213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083213" w:rsidTr="0008321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</w:tr>
      <w:tr w:rsidR="007F5A4F" w:rsidRPr="00083213" w:rsidTr="0008321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(дата)</w:t>
            </w:r>
          </w:p>
        </w:tc>
      </w:tr>
      <w:tr w:rsidR="007F5A4F" w:rsidRPr="00083213" w:rsidTr="0046103B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083213" w:rsidRDefault="007F5A4F" w:rsidP="00083213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083213" w:rsidTr="0008321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</w:tr>
      <w:tr w:rsidR="007F5A4F" w:rsidRPr="00083213" w:rsidTr="00152BA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08321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  <w:bookmarkStart w:id="31" w:name="com_chlens"/>
            <w:bookmarkEnd w:id="3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08321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bookmarkStart w:id="32" w:name="s070_2"/>
            <w:bookmarkEnd w:id="3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83213" w:rsidTr="0008321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083213" w:rsidRDefault="007F5A4F" w:rsidP="004E51DC">
            <w:pPr>
              <w:pStyle w:val="a8"/>
            </w:pPr>
          </w:p>
        </w:tc>
      </w:tr>
      <w:tr w:rsidR="007F5A4F" w:rsidRPr="00083213" w:rsidTr="0008321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083213" w:rsidRDefault="007F5A4F" w:rsidP="004E51DC">
            <w:pPr>
              <w:pStyle w:val="a8"/>
              <w:rPr>
                <w:vertAlign w:val="superscript"/>
              </w:rPr>
            </w:pPr>
            <w:r w:rsidRPr="00083213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B82B88" w:rsidTr="00B82B88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</w:pPr>
            <w:r w:rsidRPr="00B82B88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</w:pPr>
            <w:r w:rsidRPr="00B82B88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B82B88" w:rsidTr="00B82B88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82B88" w:rsidRDefault="007F5A4F" w:rsidP="003C5C39">
            <w:pPr>
              <w:pStyle w:val="a8"/>
              <w:rPr>
                <w:b/>
                <w:vertAlign w:val="superscript"/>
              </w:rPr>
            </w:pPr>
            <w:r w:rsidRPr="00B82B8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82B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82B88" w:rsidRDefault="007F5A4F" w:rsidP="00EF07A3">
            <w:pPr>
              <w:pStyle w:val="a8"/>
              <w:rPr>
                <w:b/>
                <w:vertAlign w:val="superscript"/>
              </w:rPr>
            </w:pPr>
            <w:r w:rsidRPr="00B82B88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82B88" w:rsidRDefault="007F5A4F" w:rsidP="003C5C39">
            <w:pPr>
              <w:pStyle w:val="a8"/>
              <w:rPr>
                <w:b/>
                <w:vertAlign w:val="superscript"/>
              </w:rPr>
            </w:pPr>
            <w:bookmarkStart w:id="33" w:name="fio_users"/>
            <w:bookmarkEnd w:id="33"/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82B88" w:rsidRDefault="007F5A4F" w:rsidP="00EF07A3">
            <w:pPr>
              <w:pStyle w:val="a8"/>
              <w:rPr>
                <w:b/>
                <w:vertAlign w:val="superscript"/>
              </w:rPr>
            </w:pPr>
            <w:r w:rsidRPr="00B82B88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82B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82B88" w:rsidRDefault="007F5A4F" w:rsidP="00EF07A3">
            <w:pPr>
              <w:pStyle w:val="a8"/>
              <w:rPr>
                <w:vertAlign w:val="superscript"/>
              </w:rPr>
            </w:pPr>
            <w:r w:rsidRPr="00B82B88">
              <w:rPr>
                <w:vertAlign w:val="superscript"/>
              </w:rPr>
              <w:t>(дата)</w:t>
            </w:r>
          </w:p>
        </w:tc>
      </w:tr>
      <w:tr w:rsidR="007F5A4F" w:rsidRPr="00B82B88" w:rsidTr="00B82B88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</w:pPr>
            <w:r w:rsidRPr="00B82B88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B88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B88" w:rsidRDefault="007F5A4F" w:rsidP="00EF07A3">
            <w:pPr>
              <w:pStyle w:val="a8"/>
            </w:pPr>
            <w:r w:rsidRPr="00B82B88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B88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B88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B82B88" w:rsidTr="00B82B88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82B88" w:rsidRDefault="007F5A4F" w:rsidP="003C5C39">
            <w:pPr>
              <w:pStyle w:val="a8"/>
              <w:rPr>
                <w:vertAlign w:val="superscript"/>
              </w:rPr>
            </w:pPr>
            <w:r w:rsidRPr="00B82B8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82B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82B88" w:rsidRDefault="007F5A4F" w:rsidP="00EF07A3">
            <w:pPr>
              <w:pStyle w:val="a8"/>
              <w:rPr>
                <w:vertAlign w:val="superscript"/>
              </w:rPr>
            </w:pPr>
            <w:r w:rsidRPr="00B82B88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82B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82B88" w:rsidRDefault="007F5A4F" w:rsidP="00EF07A3">
            <w:pPr>
              <w:pStyle w:val="a8"/>
              <w:rPr>
                <w:vertAlign w:val="superscript"/>
              </w:rPr>
            </w:pPr>
            <w:r w:rsidRPr="00B82B88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82B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82B88" w:rsidRDefault="007F5A4F" w:rsidP="00EF07A3">
            <w:pPr>
              <w:pStyle w:val="a8"/>
              <w:rPr>
                <w:vertAlign w:val="superscript"/>
              </w:rPr>
            </w:pPr>
            <w:r w:rsidRPr="00B82B88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08321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  <w:bookmarkStart w:id="34" w:name="fio_rabs"/>
            <w:bookmarkEnd w:id="34"/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Кира  Петровна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bookmarkStart w:id="35" w:name="s070_3"/>
            <w:bookmarkEnd w:id="35"/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1\\ARMv51_files\\F194CB66263F4185B55D9030C9A4A9E9\\Освещение1.docx"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  <w:bookmarkStart w:id="37" w:name="att_org_header"/>
            <w:bookmarkEnd w:id="37"/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  <w:bookmarkStart w:id="38" w:name="att_org_header2"/>
            <w:bookmarkEnd w:id="38"/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39" w:name="num_table"/>
            <w:bookmarkEnd w:id="39"/>
            <w:r>
              <w:rPr>
                <w:bCs/>
                <w:color w:val="000000"/>
                <w:sz w:val="20"/>
                <w:szCs w:val="20"/>
              </w:rPr>
              <w:t>249-18/1-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7109DE" w:rsidRDefault="007F5A4F" w:rsidP="000624A8">
      <w:pPr>
        <w:pStyle w:val="a6"/>
      </w:pPr>
      <w:r w:rsidRPr="007109DE">
        <w:t>2</w:t>
      </w:r>
      <w:r>
        <w:t>. Сведения о работодателе</w:t>
      </w:r>
      <w:r w:rsidRPr="007109DE"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1916B8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1916B8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1916B8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1916B8">
        <w:rPr>
          <w:rStyle w:val="a9"/>
        </w:rPr>
        <w:t xml:space="preserve"> Директор школы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1916B8">
        <w:rPr>
          <w:rStyle w:val="a9"/>
        </w:rPr>
        <w:t xml:space="preserve"> 21614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1916B8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bookmarkStart w:id="40" w:name="si_table"/>
            <w:bookmarkEnd w:id="40"/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bookmarkStart w:id="41" w:name="si_factory_num"/>
            <w:bookmarkEnd w:id="41"/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bookmarkStart w:id="42" w:name="si_sertif"/>
            <w:bookmarkEnd w:id="42"/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bookmarkStart w:id="43" w:name="si_end_date"/>
            <w:bookmarkEnd w:id="43"/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6833F3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6833F3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6833F3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6833F3">
        <w:t>- Руководство по эксплуатации прибор  комбинированный  "ТКА-ПКМ" (02);</w:t>
      </w:r>
    </w:p>
    <w:p w:rsidR="007F5A4F" w:rsidRPr="006833F3" w:rsidRDefault="007F5A4F" w:rsidP="00AD14A4">
      <w:r w:rsidRPr="006833F3">
        <w:t>- СанПиН 2.2.4.3359-16 "Санитарно-эпидемиологические требования к физическим факторам на рабочих местах";</w:t>
      </w:r>
    </w:p>
    <w:p w:rsidR="007F5A4F" w:rsidRPr="006833F3" w:rsidRDefault="007F5A4F" w:rsidP="00AD14A4">
      <w:r w:rsidRPr="006833F3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AD14A4" w:rsidRDefault="007F5A4F" w:rsidP="00AD14A4">
      <w:r w:rsidRPr="006833F3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bookmarkStart w:id="44" w:name="dop_table"/>
            <w:bookmarkEnd w:id="44"/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bookmarkStart w:id="45" w:name="dop_u_column"/>
            <w:bookmarkEnd w:id="45"/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FA55A8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FA55A8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bookmarkStart w:id="46" w:name="dopzona1" w:colFirst="0" w:colLast="0"/>
            <w:r>
              <w:t>кабинет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ЛЛ+ЛН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20+95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2.2+0.5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215/220</w:t>
            </w:r>
          </w:p>
        </w:tc>
      </w:tr>
    </w:tbl>
    <w:bookmarkEnd w:id="46"/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bookmarkStart w:id="47" w:name="svet_table"/>
            <w:bookmarkStart w:id="48" w:name="main_table"/>
            <w:bookmarkStart w:id="49" w:name="param_column"/>
            <w:bookmarkEnd w:id="47"/>
            <w:bookmarkEnd w:id="48"/>
            <w:bookmarkEnd w:id="49"/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bookmarkStart w:id="50" w:name="izm_column"/>
            <w:bookmarkEnd w:id="50"/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bookmarkStart w:id="51" w:name="fact_column"/>
            <w:bookmarkEnd w:id="51"/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bookmarkStart w:id="52" w:name="unc_column"/>
            <w:bookmarkEnd w:id="52"/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bookmarkStart w:id="53" w:name="norm_column"/>
            <w:bookmarkEnd w:id="53"/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bookmarkStart w:id="54" w:name="kut_column"/>
            <w:bookmarkEnd w:id="54"/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bookmarkStart w:id="55" w:name="time_column"/>
            <w:bookmarkEnd w:id="55"/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bookmarkStart w:id="56" w:name="zona1"/>
            <w:bookmarkEnd w:id="56"/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2.2.2/2.4.1340-03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bookmarkStart w:id="57" w:name="osv__z1"/>
            <w:bookmarkEnd w:id="57"/>
            <w:r>
              <w:rPr>
                <w:sz w:val="18"/>
                <w:szCs w:val="18"/>
              </w:rPr>
              <w:t>Освещенность рабочей поверхности (общая),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FA55A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200;202;201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bookmarkStart w:id="58" w:name="osvk__z1"/>
            <w:bookmarkEnd w:id="58"/>
            <w:r>
              <w:rPr>
                <w:sz w:val="18"/>
                <w:szCs w:val="18"/>
              </w:rPr>
              <w:t>Освещенность р.п.(комбинированная),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FA55A8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328;325;329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300-500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FA55A8">
          <w:rPr>
            <w:bCs/>
          </w:rPr>
          <w:t>-</w:t>
        </w:r>
        <w:r w:rsidRPr="00FA55A8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3B4E15" w:rsidTr="003B4E15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  <w:r w:rsidRPr="003B4E15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  <w:r w:rsidRPr="003B4E15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  <w:r w:rsidRPr="003B4E15">
              <w:rPr>
                <w:noProof/>
              </w:rPr>
              <w:drawing>
                <wp:inline distT="0" distB="0" distL="0" distR="0" wp14:anchorId="4749EA34" wp14:editId="79AAB590">
                  <wp:extent cx="942975" cy="487680"/>
                  <wp:effectExtent l="0" t="0" r="9525" b="762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  <w:r w:rsidRPr="003B4E15">
              <w:t>Долдо Ж.А.</w:t>
            </w:r>
          </w:p>
        </w:tc>
      </w:tr>
      <w:tr w:rsidR="007F5A4F" w:rsidRPr="003B4E15" w:rsidTr="003B4E15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  <w:r w:rsidRPr="003B4E1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  <w:r w:rsidRPr="003B4E15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  <w:r w:rsidRPr="003B4E15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  <w:bookmarkStart w:id="59" w:name="fio_users2"/>
            <w:bookmarkEnd w:id="59"/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  <w:r w:rsidRPr="003B4E15">
              <w:rPr>
                <w:vertAlign w:val="superscript"/>
              </w:rPr>
              <w:t>(Ф.И.О.)</w:t>
            </w:r>
          </w:p>
        </w:tc>
      </w:tr>
      <w:tr w:rsidR="007F5A4F" w:rsidRPr="003B4E15" w:rsidTr="003B4E15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  <w:r w:rsidRPr="003B4E15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  <w:r w:rsidRPr="003B4E15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  <w:r w:rsidRPr="003B4E15">
              <w:rPr>
                <w:noProof/>
              </w:rPr>
              <w:drawing>
                <wp:inline distT="0" distB="0" distL="0" distR="0" wp14:anchorId="11EAE4A9" wp14:editId="7B52CFED">
                  <wp:extent cx="942975" cy="387985"/>
                  <wp:effectExtent l="0" t="0" r="9525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B4E15" w:rsidRDefault="007F5A4F" w:rsidP="00AA46ED">
            <w:pPr>
              <w:pStyle w:val="a8"/>
            </w:pPr>
            <w:r w:rsidRPr="003B4E15">
              <w:t>Нестеров С.Е.</w:t>
            </w:r>
          </w:p>
        </w:tc>
      </w:tr>
      <w:tr w:rsidR="007F5A4F" w:rsidRPr="003B4E15" w:rsidTr="003B4E15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3B4E15" w:rsidRDefault="007F5A4F" w:rsidP="00AA46ED">
            <w:pPr>
              <w:pStyle w:val="a8"/>
              <w:rPr>
                <w:vertAlign w:val="superscript"/>
              </w:rPr>
            </w:pPr>
            <w:r w:rsidRPr="003B4E1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3B4E15" w:rsidRDefault="007F5A4F" w:rsidP="00AA46ED">
            <w:pPr>
              <w:pStyle w:val="a8"/>
              <w:rPr>
                <w:vertAlign w:val="superscript"/>
              </w:rPr>
            </w:pPr>
            <w:r w:rsidRPr="003B4E15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3B4E15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3B4E15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3B4E1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3B4E15" w:rsidRDefault="007F5A4F" w:rsidP="00AA46ED">
            <w:pPr>
              <w:pStyle w:val="a8"/>
              <w:rPr>
                <w:vertAlign w:val="superscript"/>
              </w:rPr>
            </w:pPr>
            <w:r w:rsidRPr="003B4E15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Pr="00C40AF3" w:rsidRDefault="007F5A4F" w:rsidP="00776AA2">
      <w:pPr>
        <w:jc w:val="right"/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1\\ARMv51_files\\78DA4487A8124B8A8C5400588BDF7AC3\\Карта СОУТ.docx" \!  \* MERGEFORMAT </w:instrText>
      </w:r>
      <w:r>
        <w:fldChar w:fldCharType="separate"/>
      </w:r>
      <w:r w:rsidRPr="00C40AF3">
        <w:rPr>
          <w:sz w:val="20"/>
          <w:szCs w:val="20"/>
        </w:rPr>
        <w:t>Форма №4</w:t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60" w:name="header_org_name"/>
            <w:bookmarkEnd w:id="60"/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(адрес работодателя, индекс, фамилия, имя, отчество руководителя, телефон, факс, адрес электронной почты)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Pr="00C40AF3" w:rsidRDefault="007F5A4F" w:rsidP="00367816">
      <w:pPr>
        <w:pStyle w:val="1"/>
      </w:pPr>
    </w:p>
    <w:p w:rsidR="007F5A4F" w:rsidRPr="00C40AF3" w:rsidRDefault="007F5A4F" w:rsidP="00367816">
      <w:pPr>
        <w:pStyle w:val="1"/>
      </w:pPr>
      <w:r w:rsidRPr="00C40AF3">
        <w:t xml:space="preserve">КАРТА № </w:t>
      </w:r>
      <w:r w:rsidRPr="00C40AF3">
        <w:rPr>
          <w:b w:val="0"/>
        </w:rPr>
        <w:fldChar w:fldCharType="begin" w:fldLock="1"/>
      </w:r>
      <w:r w:rsidRPr="00C40AF3">
        <w:rPr>
          <w:b w:val="0"/>
        </w:rPr>
        <w:instrText xml:space="preserve"> DOCVARIABLE rm_number \* MERGEFORMAT </w:instrText>
      </w:r>
      <w:r w:rsidRPr="00C40AF3">
        <w:rPr>
          <w:b w:val="0"/>
        </w:rPr>
        <w:fldChar w:fldCharType="separate"/>
      </w:r>
      <w:r>
        <w:rPr>
          <w:b w:val="0"/>
        </w:rPr>
        <w:t xml:space="preserve"> 2А </w:t>
      </w:r>
      <w:r w:rsidRPr="00C40AF3">
        <w:rPr>
          <w:b w:val="0"/>
        </w:rPr>
        <w:fldChar w:fldCharType="end"/>
      </w:r>
      <w:r w:rsidRPr="00C40AF3">
        <w:rPr>
          <w:rStyle w:val="a9"/>
          <w:b w:val="0"/>
          <w:u w:val="none"/>
        </w:rPr>
        <w:t> </w:t>
      </w:r>
      <w:r w:rsidRPr="00C40AF3">
        <w:rPr>
          <w:caps/>
        </w:rPr>
        <w:br/>
      </w:r>
      <w:r w:rsidRPr="00C40AF3">
        <w:t>специальной оценки условий труда работников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RPr="00C40AF3" w:rsidTr="007569C7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Заместитель директора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21614</w:t>
            </w:r>
          </w:p>
        </w:tc>
      </w:tr>
      <w:tr w:rsidR="007F5A4F" w:rsidRPr="00C40AF3" w:rsidTr="007569C7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76AA2">
            <w:pPr>
              <w:rPr>
                <w:vertAlign w:val="superscript"/>
              </w:rPr>
            </w:pPr>
            <w:r w:rsidRPr="007569C7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569C7">
            <w:pPr>
              <w:jc w:val="center"/>
              <w:rPr>
                <w:vertAlign w:val="superscript"/>
              </w:rPr>
            </w:pPr>
            <w:r w:rsidRPr="007569C7">
              <w:rPr>
                <w:vertAlign w:val="superscript"/>
              </w:rPr>
              <w:t>(код по ОК 016-94)</w:t>
            </w:r>
          </w:p>
        </w:tc>
      </w:tr>
    </w:tbl>
    <w:p w:rsidR="007F5A4F" w:rsidRPr="00C40AF3" w:rsidRDefault="007F5A4F" w:rsidP="00776AA2">
      <w:r w:rsidRPr="00C40AF3">
        <w:t>Наименование структурного подразделения: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ceh_info \* MERGEFORMAT </w:instrText>
      </w:r>
      <w:r w:rsidRPr="00C40AF3">
        <w:rPr>
          <w:rStyle w:val="a9"/>
        </w:rPr>
        <w:fldChar w:fldCharType="separate"/>
      </w:r>
      <w:r w:rsidRPr="00D77946">
        <w:rPr>
          <w:rStyle w:val="a9"/>
        </w:rPr>
        <w:t xml:space="preserve"> отсутствует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t>Количество и номера аналогичных рабочих мест: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anal_rms \* MERGEFORMAT </w:instrText>
      </w:r>
      <w:r w:rsidRPr="00C40AF3">
        <w:rPr>
          <w:rStyle w:val="a9"/>
        </w:rPr>
        <w:fldChar w:fldCharType="separate"/>
      </w:r>
      <w:r w:rsidRPr="00D77946">
        <w:rPr>
          <w:rStyle w:val="a9"/>
        </w:rPr>
        <w:t>3;  2А, 3А (2А), 4А (2А)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rPr>
          <w:b/>
        </w:rPr>
        <w:t>Строка 010.</w:t>
      </w:r>
      <w:r w:rsidRPr="00C40AF3">
        <w:t> Выпуск ЕТКС, ЕКС  </w:t>
      </w:r>
      <w:r w:rsidRPr="00C40AF3">
        <w:rPr>
          <w:u w:val="single"/>
        </w:rPr>
        <w:t>  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"etks_info" \* MERGEFORMAT </w:instrText>
      </w:r>
      <w:r w:rsidRPr="00C40AF3">
        <w:rPr>
          <w:u w:val="single"/>
        </w:rPr>
        <w:fldChar w:fldCharType="separate"/>
      </w:r>
      <w:r w:rsidRPr="00D77946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</w:t>
      </w:r>
      <w:r w:rsidRPr="00C40AF3">
        <w:rPr>
          <w:u w:val="single"/>
        </w:rPr>
        <w:tab/>
        <w:t>   </w:t>
      </w:r>
      <w:r w:rsidRPr="00C40AF3">
        <w:br/>
      </w:r>
      <w:r w:rsidRPr="00C40AF3">
        <w:rPr>
          <w:b/>
        </w:rPr>
        <w:t>Строка 020.</w:t>
      </w:r>
      <w:r w:rsidRPr="00C40AF3">
        <w:t xml:space="preserve"> Количество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134"/>
      </w:tblGrid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на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на всех аналогичных рабочих местах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3</w:t>
            </w:r>
          </w:p>
        </w:tc>
      </w:tr>
      <w:tr w:rsidR="007F5A4F" w:rsidRPr="00C40AF3" w:rsidTr="007569C7">
        <w:tc>
          <w:tcPr>
            <w:tcW w:w="6345" w:type="dxa"/>
            <w:gridSpan w:val="2"/>
            <w:shd w:val="clear" w:color="auto" w:fill="auto"/>
          </w:tcPr>
          <w:p w:rsidR="007F5A4F" w:rsidRPr="00C40AF3" w:rsidRDefault="007F5A4F" w:rsidP="00776AA2">
            <w:r w:rsidRPr="00C40AF3">
              <w:t>из них: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женщин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3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лиц в возрасте до 18 лет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0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>
              <w:t>инвалидов, допущенных к выполнению работ на данном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Default="007F5A4F" w:rsidP="007569C7">
            <w:pPr>
              <w:jc w:val="center"/>
            </w:pPr>
            <w:r>
              <w:t>0</w:t>
            </w:r>
          </w:p>
        </w:tc>
      </w:tr>
    </w:tbl>
    <w:p w:rsidR="007F5A4F" w:rsidRPr="00C40AF3" w:rsidRDefault="007F5A4F" w:rsidP="00776AA2">
      <w:r w:rsidRPr="00C40AF3">
        <w:rPr>
          <w:b/>
        </w:rPr>
        <w:t>Строка 021.</w:t>
      </w:r>
      <w:r w:rsidRPr="00C40AF3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031-814-657 34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Default="007F5A4F" w:rsidP="007569C7">
            <w:pPr>
              <w:jc w:val="center"/>
            </w:pPr>
            <w:r>
              <w:t>031-814-648 33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Default="007F5A4F" w:rsidP="007569C7">
            <w:pPr>
              <w:jc w:val="center"/>
            </w:pPr>
            <w:r>
              <w:t>031-814-633 26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</w:tbl>
    <w:p w:rsidR="007F5A4F" w:rsidRPr="00C40AF3" w:rsidRDefault="007F5A4F" w:rsidP="00481C22">
      <w:r w:rsidRPr="00C40AF3">
        <w:rPr>
          <w:b/>
        </w:rPr>
        <w:t>Строка 022.</w:t>
      </w:r>
      <w:r w:rsidRPr="00C40AF3">
        <w:t xml:space="preserve">  Используемое оборудование: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oborud \* MERGEFORMAT </w:instrText>
      </w:r>
      <w:r w:rsidRPr="00C40AF3">
        <w:rPr>
          <w:rStyle w:val="a9"/>
        </w:rPr>
        <w:fldChar w:fldCharType="separate"/>
      </w:r>
      <w:r w:rsidRPr="00D77946">
        <w:rPr>
          <w:rStyle w:val="a9"/>
        </w:rPr>
        <w:t xml:space="preserve"> ПЭВМ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pPr>
        <w:ind w:firstLine="1418"/>
      </w:pPr>
      <w:r w:rsidRPr="00C40AF3">
        <w:t>Используемые сырье и материалы: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tools \* MERGEFORMAT </w:instrText>
      </w:r>
      <w:r w:rsidRPr="00C40AF3">
        <w:rPr>
          <w:rStyle w:val="a9"/>
        </w:rPr>
        <w:fldChar w:fldCharType="separate"/>
      </w:r>
      <w:r w:rsidRPr="00D77946">
        <w:rPr>
          <w:rStyle w:val="a9"/>
        </w:rPr>
        <w:t xml:space="preserve"> Отсутствуют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r w:rsidRPr="00C40AF3">
        <w:rPr>
          <w:b/>
        </w:rPr>
        <w:t>Строка 030.</w:t>
      </w:r>
      <w:r w:rsidRPr="00C40AF3">
        <w:t xml:space="preserve"> Оценка условий труда по идентифицированным вредным (опасным) факторам: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252"/>
        <w:gridCol w:w="1134"/>
        <w:gridCol w:w="1559"/>
        <w:gridCol w:w="2127"/>
        <w:gridCol w:w="283"/>
      </w:tblGrid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Код опасности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Класс 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Эффективность СИЗ, +/-/</w:t>
            </w:r>
            <w:r w:rsidRPr="007569C7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 w:rsidRPr="00C40AF3">
              <w:t>Класс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Микроклимат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Световая среда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7569C7" w:rsidTr="007569C7">
        <w:tc>
          <w:tcPr>
            <w:tcW w:w="5353" w:type="dxa"/>
            <w:gridSpan w:val="2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b/>
                <w:color w:val="000000"/>
              </w:rPr>
            </w:pPr>
            <w:r w:rsidRPr="007569C7">
              <w:rPr>
                <w:b/>
                <w:color w:val="000000"/>
              </w:rPr>
              <w:t>Итоговый класс (подкласс) условий труда</w:t>
            </w:r>
            <w:bookmarkStart w:id="61" w:name="s030_itog2"/>
            <w:bookmarkEnd w:id="61"/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7569C7" w:rsidRDefault="007F5A4F" w:rsidP="00C03F4A">
            <w:pPr>
              <w:pStyle w:val="a8"/>
              <w:rPr>
                <w:b/>
              </w:rPr>
            </w:pPr>
          </w:p>
        </w:tc>
      </w:tr>
    </w:tbl>
    <w:p w:rsidR="007F5A4F" w:rsidRPr="00C40AF3" w:rsidRDefault="007F5A4F" w:rsidP="00481C22"/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Pr="00C40AF3" w:rsidRDefault="007F5A4F" w:rsidP="00481C22">
      <w:r w:rsidRPr="00C40AF3">
        <w:rPr>
          <w:b/>
        </w:rPr>
        <w:t>Строка  040.</w:t>
      </w:r>
      <w:r w:rsidRPr="00C40AF3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C40AF3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№</w:t>
            </w:r>
            <w:r w:rsidRPr="00C40AF3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Виды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По результатам оценки условий труда</w:t>
            </w:r>
          </w:p>
        </w:tc>
      </w:tr>
      <w:tr w:rsidR="007F5A4F" w:rsidRPr="00C40AF3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 xml:space="preserve">необходимость  в установлении компенсации </w:t>
            </w:r>
            <w:r w:rsidRPr="00C40AF3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>основание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Повышенная оплата труда работников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Право на досрочное назначение трудовой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Default="007F5A4F" w:rsidP="00CD2D11">
      <w:pPr>
        <w:rPr>
          <w:u w:val="single"/>
        </w:rPr>
      </w:pPr>
      <w:r w:rsidRPr="00C40AF3">
        <w:rPr>
          <w:b/>
        </w:rPr>
        <w:t>Строка 050.</w:t>
      </w:r>
      <w:r w:rsidRPr="00C40AF3">
        <w:t> Рекомендации по улучшению и оздоровлению условий труда, по режима</w:t>
      </w:r>
      <w:r>
        <w:t>м</w:t>
      </w:r>
      <w:r w:rsidRPr="00C40AF3">
        <w:t xml:space="preserve"> труда и отдыха, по подбору работников: </w:t>
      </w:r>
      <w:r w:rsidRPr="00C40AF3">
        <w:rPr>
          <w:u w:val="single"/>
        </w:rPr>
        <w:t>  </w:t>
      </w:r>
      <w:r>
        <w:rPr>
          <w:i/>
          <w:u w:val="single"/>
        </w:rPr>
        <w:t xml:space="preserve"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 </w:t>
      </w:r>
      <w:r>
        <w:rPr>
          <w:u w:val="single"/>
        </w:rPr>
        <w:t xml:space="preserve"> </w:t>
      </w:r>
    </w:p>
    <w:p w:rsidR="007F5A4F" w:rsidRPr="00C40AF3" w:rsidRDefault="007F5A4F" w:rsidP="00CD2D11">
      <w:pPr>
        <w:jc w:val="both"/>
      </w:pPr>
      <w:r w:rsidRPr="00C40AF3">
        <w:t>Дата составления: </w:t>
      </w:r>
      <w:r w:rsidRPr="00C40AF3">
        <w:rPr>
          <w:u w:val="single"/>
        </w:rPr>
        <w:t xml:space="preserve">  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fill_date \* MERGEFORMAT </w:instrText>
      </w:r>
      <w:r w:rsidRPr="00C40AF3">
        <w:rPr>
          <w:u w:val="single"/>
        </w:rPr>
        <w:fldChar w:fldCharType="separate"/>
      </w:r>
      <w:r w:rsidRPr="00E2009A">
        <w:rPr>
          <w:u w:val="single"/>
        </w:rPr>
        <w:t>14.09.2018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   </w:t>
      </w:r>
    </w:p>
    <w:p w:rsidR="007F5A4F" w:rsidRPr="00C40AF3" w:rsidRDefault="007F5A4F" w:rsidP="003C5C39">
      <w:r w:rsidRPr="00C40AF3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D7794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C40AF3" w:rsidTr="00B65C36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D77946" w:rsidRDefault="007F5A4F" w:rsidP="00D77946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(дата)</w:t>
            </w:r>
          </w:p>
        </w:tc>
      </w:tr>
      <w:tr w:rsidR="007F5A4F" w:rsidRPr="00D77946" w:rsidTr="00066346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D77946" w:rsidRDefault="007F5A4F" w:rsidP="00D77946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</w:tr>
      <w:tr w:rsidR="007F5A4F" w:rsidRPr="00D77946" w:rsidTr="005B7EE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D7794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D7794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 w:rsidRPr="00342FD7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7462E1"/>
    <w:p w:rsidR="007F5A4F" w:rsidRPr="00C40AF3" w:rsidRDefault="007F5A4F" w:rsidP="007462E1">
      <w:r w:rsidRPr="00C40AF3">
        <w:lastRenderedPageBreak/>
        <w:t>С результатами 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C40AF3" w:rsidTr="00D7794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Королева Людмила Михайловна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D7794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EF07A3">
            <w:pPr>
              <w:pStyle w:val="a8"/>
            </w:pPr>
            <w:r>
              <w:t>Побожая Светлана Петровна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F5A4F" w:rsidRPr="00D77946" w:rsidRDefault="007F5A4F" w:rsidP="00EF07A3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(дата)</w:t>
            </w: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EF07A3">
            <w:pPr>
              <w:pStyle w:val="a8"/>
            </w:pPr>
            <w:r>
              <w:t>Усок Галина Анатольевна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77946" w:rsidRDefault="007F5A4F" w:rsidP="004E51DC">
            <w:pPr>
              <w:pStyle w:val="a8"/>
            </w:pPr>
          </w:p>
        </w:tc>
      </w:tr>
      <w:tr w:rsidR="007F5A4F" w:rsidRPr="00D77946" w:rsidTr="00D7794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F5A4F" w:rsidRPr="00D77946" w:rsidRDefault="007F5A4F" w:rsidP="00EF07A3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D77946" w:rsidRDefault="007F5A4F" w:rsidP="004E51DC">
            <w:pPr>
              <w:pStyle w:val="a8"/>
              <w:rPr>
                <w:vertAlign w:val="superscript"/>
              </w:rPr>
            </w:pPr>
            <w:r w:rsidRPr="00D77946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Default="007F5A4F" w:rsidP="009A2489">
      <w:pPr>
        <w:sectPr w:rsidR="007F5A4F" w:rsidSect="007F5A4F">
          <w:headerReference w:type="default" r:id="rId21"/>
          <w:footerReference w:type="default" r:id="rId2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1\\ARMv51_files\\78DA4487A8124B8A8C5400588BDF7AC3\\Освещение1.docx"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249-18/2А-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374F7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374F7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E374F7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2А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E374F7">
        <w:rPr>
          <w:rStyle w:val="a9"/>
        </w:rPr>
        <w:t xml:space="preserve"> Заместитель директора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E374F7">
        <w:rPr>
          <w:rStyle w:val="a9"/>
        </w:rPr>
        <w:t xml:space="preserve"> 21614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E374F7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6833F3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6833F3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6833F3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6833F3">
        <w:t>- Руководство по эксплуатации прибор  комбинированный  "ТКА-ПКМ" (02);</w:t>
      </w:r>
    </w:p>
    <w:p w:rsidR="007F5A4F" w:rsidRPr="006833F3" w:rsidRDefault="007F5A4F" w:rsidP="00AD14A4">
      <w:r w:rsidRPr="006833F3">
        <w:t>- СанПиН 2.2.4.3359-16 "Санитарно-эпидемиологические требования к физическим факторам на рабочих местах";</w:t>
      </w:r>
    </w:p>
    <w:p w:rsidR="007F5A4F" w:rsidRPr="006833F3" w:rsidRDefault="007F5A4F" w:rsidP="00AD14A4">
      <w:r w:rsidRPr="006833F3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AD14A4" w:rsidRDefault="007F5A4F" w:rsidP="00AD14A4">
      <w:r w:rsidRPr="006833F3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F91569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F91569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ЛЛ+ЛН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20+95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2.2+0.5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215/220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2.2.2/2.4.1340-03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 (общая),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F91569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215;218;210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р.п.(комбинированная),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F91569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387;380;386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300-500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F91569">
          <w:rPr>
            <w:bCs/>
          </w:rPr>
          <w:t>-</w:t>
        </w:r>
        <w:r w:rsidRPr="00F91569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48534D" w:rsidTr="0048534D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  <w:r w:rsidRPr="0048534D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  <w:r w:rsidRPr="0048534D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  <w:r w:rsidRPr="0048534D">
              <w:rPr>
                <w:noProof/>
              </w:rPr>
              <w:drawing>
                <wp:inline distT="0" distB="0" distL="0" distR="0" wp14:anchorId="690A80C4" wp14:editId="52FAD703">
                  <wp:extent cx="942975" cy="487680"/>
                  <wp:effectExtent l="0" t="0" r="9525" b="762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  <w:r w:rsidRPr="0048534D">
              <w:t>Долдо Ж.А.</w:t>
            </w:r>
          </w:p>
        </w:tc>
      </w:tr>
      <w:tr w:rsidR="007F5A4F" w:rsidRPr="0048534D" w:rsidTr="0048534D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  <w:r w:rsidRPr="0048534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  <w:r w:rsidRPr="0048534D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  <w:r w:rsidRPr="0048534D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  <w:r w:rsidRPr="0048534D">
              <w:rPr>
                <w:vertAlign w:val="superscript"/>
              </w:rPr>
              <w:t>(Ф.И.О.)</w:t>
            </w:r>
          </w:p>
        </w:tc>
      </w:tr>
      <w:tr w:rsidR="007F5A4F" w:rsidRPr="0048534D" w:rsidTr="0048534D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  <w:r w:rsidRPr="0048534D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  <w:r w:rsidRPr="0048534D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  <w:r w:rsidRPr="0048534D">
              <w:rPr>
                <w:noProof/>
              </w:rPr>
              <w:drawing>
                <wp:inline distT="0" distB="0" distL="0" distR="0" wp14:anchorId="7CF30DE7" wp14:editId="1369583F">
                  <wp:extent cx="942975" cy="387985"/>
                  <wp:effectExtent l="0" t="0" r="9525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8534D" w:rsidRDefault="007F5A4F" w:rsidP="00AA46ED">
            <w:pPr>
              <w:pStyle w:val="a8"/>
            </w:pPr>
            <w:r w:rsidRPr="0048534D">
              <w:t>Нестеров С.Е.</w:t>
            </w:r>
          </w:p>
        </w:tc>
      </w:tr>
      <w:tr w:rsidR="007F5A4F" w:rsidRPr="0048534D" w:rsidTr="0048534D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48534D" w:rsidRDefault="007F5A4F" w:rsidP="00AA46ED">
            <w:pPr>
              <w:pStyle w:val="a8"/>
              <w:rPr>
                <w:vertAlign w:val="superscript"/>
              </w:rPr>
            </w:pPr>
            <w:r w:rsidRPr="0048534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48534D" w:rsidRDefault="007F5A4F" w:rsidP="00AA46ED">
            <w:pPr>
              <w:pStyle w:val="a8"/>
              <w:rPr>
                <w:vertAlign w:val="superscript"/>
              </w:rPr>
            </w:pPr>
            <w:r w:rsidRPr="0048534D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48534D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48534D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8534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48534D" w:rsidRDefault="007F5A4F" w:rsidP="00AA46ED">
            <w:pPr>
              <w:pStyle w:val="a8"/>
              <w:rPr>
                <w:vertAlign w:val="superscript"/>
              </w:rPr>
            </w:pPr>
            <w:r w:rsidRPr="0048534D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1\\ARMv51_files\\F8D20AD12CE94AD3908323FA1346910E\\Карта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4518CB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5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Заведующий хозяйством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22181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EE1A7D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EE1A7D">
        <w:rPr>
          <w:rStyle w:val="a9"/>
        </w:rPr>
        <w:t xml:space="preserve">  Отсутствуют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EE1A7D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96, от 27.03.2018 г. N 197)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-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032-714-047 15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EE1A7D">
        <w:rPr>
          <w:rStyle w:val="a9"/>
        </w:rPr>
        <w:t xml:space="preserve"> ПЭВМ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EE1A7D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4518CB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4518CB" w:rsidRDefault="007F5A4F" w:rsidP="00481C22">
      <w:pPr>
        <w:rPr>
          <w:rStyle w:val="a7"/>
        </w:rPr>
      </w:pPr>
    </w:p>
    <w:p w:rsidR="007F5A4F" w:rsidRPr="004518CB" w:rsidRDefault="007F5A4F" w:rsidP="004518CB">
      <w:pPr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</w:t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</w:t>
      </w:r>
      <w:r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1965DA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EE1A7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5A512D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EE1A7D" w:rsidRDefault="007F5A4F" w:rsidP="00EE1A7D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EE1A7D" w:rsidTr="00EE1A7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</w:tr>
      <w:tr w:rsidR="007F5A4F" w:rsidRPr="00EE1A7D" w:rsidTr="00EE1A7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(дата)</w:t>
            </w:r>
          </w:p>
        </w:tc>
      </w:tr>
      <w:tr w:rsidR="007F5A4F" w:rsidRPr="00EE1A7D" w:rsidTr="00B5401C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EE1A7D" w:rsidRDefault="007F5A4F" w:rsidP="00EE1A7D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EE1A7D" w:rsidTr="00EE1A7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</w:tr>
      <w:tr w:rsidR="007F5A4F" w:rsidRPr="00EE1A7D" w:rsidTr="00C75AB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EE1A7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EE1A7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EE1A7D" w:rsidTr="00EE1A7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  <w:r>
              <w:lastRenderedPageBreak/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E1A7D" w:rsidRDefault="007F5A4F" w:rsidP="004E51DC">
            <w:pPr>
              <w:pStyle w:val="a8"/>
            </w:pPr>
          </w:p>
        </w:tc>
      </w:tr>
      <w:tr w:rsidR="007F5A4F" w:rsidRPr="00EE1A7D" w:rsidTr="00EE1A7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EE1A7D" w:rsidRDefault="007F5A4F" w:rsidP="004E51DC">
            <w:pPr>
              <w:pStyle w:val="a8"/>
              <w:rPr>
                <w:vertAlign w:val="superscript"/>
              </w:rPr>
            </w:pPr>
            <w:r w:rsidRPr="00EE1A7D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4518CB" w:rsidTr="004518CB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</w:pPr>
            <w:r w:rsidRPr="004518CB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</w:pPr>
            <w:r w:rsidRPr="004518CB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4518CB" w:rsidTr="004518CB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4518CB" w:rsidRDefault="007F5A4F" w:rsidP="003C5C39">
            <w:pPr>
              <w:pStyle w:val="a8"/>
              <w:rPr>
                <w:b/>
                <w:vertAlign w:val="superscript"/>
              </w:rPr>
            </w:pPr>
            <w:r w:rsidRPr="004518C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4518CB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4518CB" w:rsidRDefault="007F5A4F" w:rsidP="00EF07A3">
            <w:pPr>
              <w:pStyle w:val="a8"/>
              <w:rPr>
                <w:b/>
                <w:vertAlign w:val="superscript"/>
              </w:rPr>
            </w:pPr>
            <w:r w:rsidRPr="004518CB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518CB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4518CB" w:rsidRDefault="007F5A4F" w:rsidP="00EF07A3">
            <w:pPr>
              <w:pStyle w:val="a8"/>
              <w:rPr>
                <w:b/>
                <w:vertAlign w:val="superscript"/>
              </w:rPr>
            </w:pPr>
            <w:r w:rsidRPr="004518CB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4518CB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4518CB" w:rsidRDefault="007F5A4F" w:rsidP="00EF07A3">
            <w:pPr>
              <w:pStyle w:val="a8"/>
              <w:rPr>
                <w:vertAlign w:val="superscript"/>
              </w:rPr>
            </w:pPr>
            <w:r w:rsidRPr="004518CB">
              <w:rPr>
                <w:vertAlign w:val="superscript"/>
              </w:rPr>
              <w:t>(дата)</w:t>
            </w:r>
          </w:p>
        </w:tc>
      </w:tr>
      <w:tr w:rsidR="007F5A4F" w:rsidRPr="004518CB" w:rsidTr="004518CB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</w:pPr>
            <w:r w:rsidRPr="004518CB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518CB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518CB" w:rsidRDefault="007F5A4F" w:rsidP="00EF07A3">
            <w:pPr>
              <w:pStyle w:val="a8"/>
            </w:pPr>
            <w:r w:rsidRPr="004518CB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518CB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518CB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4518CB" w:rsidTr="004518CB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4518CB" w:rsidRDefault="007F5A4F" w:rsidP="003C5C39">
            <w:pPr>
              <w:pStyle w:val="a8"/>
              <w:rPr>
                <w:vertAlign w:val="superscript"/>
              </w:rPr>
            </w:pPr>
            <w:r w:rsidRPr="004518C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4518CB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4518CB" w:rsidRDefault="007F5A4F" w:rsidP="00EF07A3">
            <w:pPr>
              <w:pStyle w:val="a8"/>
              <w:rPr>
                <w:vertAlign w:val="superscript"/>
              </w:rPr>
            </w:pPr>
            <w:r w:rsidRPr="004518CB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518CB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4518CB" w:rsidRDefault="007F5A4F" w:rsidP="00EF07A3">
            <w:pPr>
              <w:pStyle w:val="a8"/>
              <w:rPr>
                <w:vertAlign w:val="superscript"/>
              </w:rPr>
            </w:pPr>
            <w:r w:rsidRPr="004518CB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4518CB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4518CB" w:rsidRDefault="007F5A4F" w:rsidP="00EF07A3">
            <w:pPr>
              <w:pStyle w:val="a8"/>
              <w:rPr>
                <w:vertAlign w:val="superscript"/>
              </w:rPr>
            </w:pPr>
            <w:r w:rsidRPr="004518CB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EE1A7D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Пряжевская Нина Ивановна</w:t>
            </w:r>
            <w:r>
              <w:tab/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29"/>
          <w:footerReference w:type="default" r:id="rId3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1\\ARMv51_files\\F8D20AD12CE94AD3908323FA1346910E\\Тяжесть.docx"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7F2C47" w:rsidTr="004D2EF1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7F2C47" w:rsidTr="004D2EF1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7F2C47">
              <w:rPr>
                <w:color w:val="000000"/>
                <w:sz w:val="18"/>
                <w:szCs w:val="18"/>
              </w:rPr>
              <w:t xml:space="preserve"> </w:t>
            </w:r>
            <w:r w:rsidRPr="007F2C47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7F2C47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7F2C47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7F2C47" w:rsidTr="004D2EF1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>Регистрационный номер аттестата аккредитации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7F2C47" w:rsidTr="004D2EF1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Pr="007F2C47" w:rsidRDefault="007F5A4F" w:rsidP="00367816">
      <w:pPr>
        <w:pStyle w:val="1"/>
      </w:pPr>
      <w:r w:rsidRPr="007F2C47">
        <w:t>ПРОТОКОЛ</w:t>
      </w:r>
      <w:r w:rsidRPr="007F2C47">
        <w:rPr>
          <w:caps/>
        </w:rPr>
        <w:br/>
      </w:r>
      <w:r w:rsidRPr="00332D37">
        <w:t xml:space="preserve">проведения исследований (испытаний) и измерений </w:t>
      </w:r>
      <w:r w:rsidRPr="007F2C47">
        <w:t>тяжести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7F2C47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367816">
            <w:r w:rsidRPr="007F2C47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7F2C47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249-18/5- ТЖ</w:t>
            </w:r>
          </w:p>
        </w:tc>
      </w:tr>
      <w:tr w:rsidR="007F5A4F" w:rsidRPr="007F2C47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883461">
            <w:pPr>
              <w:pStyle w:val="ad"/>
              <w:rPr>
                <w:bCs/>
              </w:rPr>
            </w:pPr>
            <w:r w:rsidRPr="007F2C47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7F2C47" w:rsidRDefault="007F5A4F" w:rsidP="00AD14A4">
      <w:r w:rsidRPr="007F2C47">
        <w:rPr>
          <w:rStyle w:val="a7"/>
        </w:rPr>
        <w:t>1. Дата проведения измерений (оценки):</w:t>
      </w:r>
      <w:r w:rsidRPr="007F2C47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7F2C47" w:rsidRDefault="007F5A4F" w:rsidP="002A1163">
      <w:pPr>
        <w:pStyle w:val="a6"/>
      </w:pPr>
      <w:r w:rsidRPr="007F2C47">
        <w:t>2. Сведения о работодателе:</w:t>
      </w:r>
    </w:p>
    <w:p w:rsidR="007F5A4F" w:rsidRPr="007F2C47" w:rsidRDefault="007F5A4F" w:rsidP="002A1163">
      <w:r w:rsidRPr="007F2C47">
        <w:t>2.1. Наименование работодателя: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rbtd_name \* MERGEFORMAT </w:instrText>
      </w:r>
      <w:r w:rsidRPr="007F2C47">
        <w:rPr>
          <w:rStyle w:val="a9"/>
        </w:rPr>
        <w:fldChar w:fldCharType="separate"/>
      </w:r>
      <w:r w:rsidRPr="004042DF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2.2. Место нахождения и место осуществления деятельности работодателя: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rbtd_adr \* MERGEFORMAT </w:instrText>
      </w:r>
      <w:r w:rsidRPr="007F2C47">
        <w:rPr>
          <w:rStyle w:val="a9"/>
        </w:rPr>
        <w:fldChar w:fldCharType="separate"/>
      </w:r>
      <w:r w:rsidRPr="004042DF">
        <w:rPr>
          <w:rStyle w:val="a9"/>
        </w:rPr>
        <w:t xml:space="preserve">Брянская область, пгт Погар, ул. Гагарина, д. 26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2.3. Наименование структурного подразделения: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ceh_info \* MERGEFORMAT </w:instrText>
      </w:r>
      <w:r w:rsidRPr="007F2C47">
        <w:rPr>
          <w:rStyle w:val="a9"/>
        </w:rPr>
        <w:fldChar w:fldCharType="separate"/>
      </w:r>
      <w:r w:rsidRPr="004042DF">
        <w:rPr>
          <w:rStyle w:val="a9"/>
        </w:rPr>
        <w:t xml:space="preserve"> отсутствует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pPr>
        <w:pStyle w:val="a6"/>
      </w:pPr>
      <w:r w:rsidRPr="007F2C47">
        <w:t>3. Сведения о рабочем месте:</w:t>
      </w:r>
    </w:p>
    <w:p w:rsidR="007F5A4F" w:rsidRPr="007F2C47" w:rsidRDefault="007F5A4F" w:rsidP="002A1163">
      <w:r w:rsidRPr="007F2C47">
        <w:t>3.1. Номер рабочего места:</w:t>
      </w:r>
      <w:r w:rsidRPr="007F2C47">
        <w:rPr>
          <w:rStyle w:val="a9"/>
        </w:rPr>
        <w:t xml:space="preserve"> </w:t>
      </w:r>
      <w:r w:rsidRPr="007F2C47">
        <w:rPr>
          <w:u w:val="single"/>
        </w:rPr>
        <w:fldChar w:fldCharType="begin" w:fldLock="1"/>
      </w:r>
      <w:r w:rsidRPr="007F2C47">
        <w:rPr>
          <w:u w:val="single"/>
        </w:rPr>
        <w:instrText xml:space="preserve"> DOCVARIABLE rm_number \* MERGEFORMAT </w:instrText>
      </w:r>
      <w:r w:rsidRPr="007F2C47">
        <w:rPr>
          <w:u w:val="single"/>
        </w:rPr>
        <w:fldChar w:fldCharType="separate"/>
      </w:r>
      <w:r>
        <w:rPr>
          <w:u w:val="single"/>
        </w:rPr>
        <w:t xml:space="preserve"> 5 </w:t>
      </w:r>
      <w:r w:rsidRPr="007F2C47">
        <w:rPr>
          <w:u w:val="single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3.2. Наименование рабочего места: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rm_name \* MERGEFORMAT </w:instrText>
      </w:r>
      <w:r w:rsidRPr="007F2C47">
        <w:rPr>
          <w:rStyle w:val="a9"/>
        </w:rPr>
        <w:fldChar w:fldCharType="separate"/>
      </w:r>
      <w:r w:rsidRPr="004042DF">
        <w:rPr>
          <w:rStyle w:val="a9"/>
        </w:rPr>
        <w:t xml:space="preserve"> Заведующий хозяйством </w:t>
      </w:r>
      <w:r w:rsidRPr="007F2C47">
        <w:rPr>
          <w:rStyle w:val="a9"/>
        </w:rPr>
        <w:fldChar w:fldCharType="end"/>
      </w:r>
    </w:p>
    <w:p w:rsidR="007F5A4F" w:rsidRPr="007F2C47" w:rsidRDefault="007F5A4F" w:rsidP="002A1163">
      <w:r w:rsidRPr="007F2C47">
        <w:t>3.3. Код по ОК 016-94: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codeok \* MERGEFORMAT </w:instrText>
      </w:r>
      <w:r w:rsidRPr="007F2C47">
        <w:rPr>
          <w:rStyle w:val="a9"/>
        </w:rPr>
        <w:fldChar w:fldCharType="separate"/>
      </w:r>
      <w:r w:rsidRPr="004042DF">
        <w:rPr>
          <w:rStyle w:val="a9"/>
        </w:rPr>
        <w:t xml:space="preserve"> 22181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92778A">
      <w:pPr>
        <w:pStyle w:val="a6"/>
      </w:pPr>
      <w:r w:rsidRPr="007F2C47">
        <w:t xml:space="preserve">4. Сведения о средствах измерения: </w:t>
      </w:r>
      <w:fldSimple w:instr=" DOCVARIABLE izm_tools \* MERGEFORMAT " w:fldLock="1">
        <w:r w:rsidRPr="004042DF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Действительно до: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Pr="007F2C47" w:rsidRDefault="007F5A4F" w:rsidP="007144C1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01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448528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21.05.2018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7144C1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443449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23.05.2018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7144C1">
            <w:pPr>
              <w:pStyle w:val="a8"/>
              <w:jc w:val="left"/>
            </w:pPr>
            <w:r>
              <w:t>Динамометр кистевой ДК 100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0619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465207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19.09.2018</w:t>
            </w:r>
          </w:p>
        </w:tc>
      </w:tr>
    </w:tbl>
    <w:p w:rsidR="007F5A4F" w:rsidRPr="007F2C47" w:rsidRDefault="007F5A4F" w:rsidP="0092778A">
      <w:pPr>
        <w:pStyle w:val="a6"/>
      </w:pPr>
      <w:r w:rsidRPr="007F2C47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7F5A4F" w:rsidRPr="007F2C47" w:rsidRDefault="007F5A4F" w:rsidP="00AD14A4">
      <w:fldSimple w:instr=" DOCVARIABLE izm_nd_new \* MERGEFORMAT " w:fldLock="1">
        <w:r w:rsidRPr="007144C1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2E66F6" w:rsidRDefault="007F5A4F" w:rsidP="005859B9">
      <w:pPr>
        <w:pStyle w:val="a6"/>
        <w:rPr>
          <w:b w:val="0"/>
          <w:i/>
        </w:rPr>
      </w:pPr>
      <w:r w:rsidRPr="007F2C47">
        <w:t xml:space="preserve">6. Краткое описание выполняемой работы: </w:t>
      </w:r>
      <w:r w:rsidRPr="002E66F6">
        <w:rPr>
          <w:b w:val="0"/>
          <w:i/>
          <w:color w:val="333333"/>
          <w:szCs w:val="25"/>
        </w:rPr>
        <w:t>Руководит хозяйственной деятельностью школы. Принимает материальные ценности, имущество, мебель, инвентарь школы на ответственное хранение в порядке, установленном законодательством. Обеспечивает работников школы канцелярскими принадлежностями, предметами хозяйственного обихода. Обеспечивает своевременную подготовку школы к началу учебного года. Осуществляет текущий контроль за хозяйственным обслуживанием и надлежащим техническим и санитарно-гигиеническим состоянием зданий, сооружений, классов, учебных кабинетов, мастерских, спортзала, жилых и других помещений, иного имущества школы, а также столовой в соответствии с требованиями норм и правил безопасности жизнедеятельности</w:t>
      </w:r>
    </w:p>
    <w:p w:rsidR="007F5A4F" w:rsidRPr="007F2C47" w:rsidRDefault="007F5A4F" w:rsidP="002E66F6">
      <w:fldSimple w:instr=" DOCVARIABLE operac \* MERGEFORMAT " w:fldLock="1">
        <w:r w:rsidRPr="00D0319E">
          <w:t xml:space="preserve">  </w:t>
        </w:r>
      </w:fldSimple>
      <w:r w:rsidRPr="007F2C47">
        <w:t>7. Фактические и нормативные значения измеряемых параметров:</w:t>
      </w:r>
    </w:p>
    <w:tbl>
      <w:tblPr>
        <w:tblW w:w="10024" w:type="dxa"/>
        <w:jc w:val="center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013"/>
        <w:gridCol w:w="1843"/>
        <w:gridCol w:w="1848"/>
        <w:gridCol w:w="1320"/>
      </w:tblGrid>
      <w:tr w:rsidR="007F5A4F" w:rsidRPr="007F2C47" w:rsidTr="002E66F6">
        <w:trPr>
          <w:cantSplit/>
          <w:tblHeader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Показатели тяжести трудового процесса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Фактическое значение тяжести трудового процесса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Допустимое значение тяжести трудового процесса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Класс условий труда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1.Физическая динамическая  нагрузка за </w:t>
            </w:r>
            <w:r>
              <w:rPr>
                <w:b/>
                <w:sz w:val="18"/>
                <w:szCs w:val="18"/>
              </w:rPr>
              <w:t>рабочий день (</w:t>
            </w:r>
            <w:r w:rsidRPr="007F2C47">
              <w:rPr>
                <w:b/>
                <w:sz w:val="18"/>
                <w:szCs w:val="18"/>
              </w:rPr>
              <w:t>смену</w:t>
            </w:r>
            <w:r>
              <w:rPr>
                <w:b/>
                <w:sz w:val="18"/>
                <w:szCs w:val="18"/>
              </w:rPr>
              <w:t>)</w:t>
            </w:r>
            <w:r w:rsidRPr="007F2C47">
              <w:rPr>
                <w:b/>
                <w:sz w:val="18"/>
                <w:szCs w:val="18"/>
              </w:rPr>
              <w:t>, кг•м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 При региональной нагрузке  при перемещении груза на расстояние до 1 м: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62" w:name="bm_1_1_w"/>
            <w:bookmarkEnd w:id="62"/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63" w:name="bm_1_1_1"/>
            <w:bookmarkEnd w:id="63"/>
            <w:r w:rsidRPr="007F2C47">
              <w:rPr>
                <w:sz w:val="18"/>
                <w:szCs w:val="18"/>
              </w:rPr>
              <w:t>1.1.1. Расстояние перемещения (м)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64" w:name="bm_1_1_2"/>
            <w:bookmarkEnd w:id="64"/>
            <w:r w:rsidRPr="007F2C47">
              <w:rPr>
                <w:sz w:val="18"/>
                <w:szCs w:val="18"/>
              </w:rPr>
              <w:t>1.1.2. Количество перемещений (раз)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1.2. При общей нагрузке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1.2.1. При перемещении груза на расстояние от 1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F2C47">
                <w:rPr>
                  <w:sz w:val="18"/>
                  <w:szCs w:val="18"/>
                </w:rPr>
                <w:t>5 м</w:t>
              </w:r>
            </w:smartTag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65" w:name="bm_1_2_1_w"/>
            <w:bookmarkEnd w:id="65"/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66" w:name="bm_1_2_1_1"/>
            <w:bookmarkEnd w:id="66"/>
            <w:r w:rsidRPr="007F2C47">
              <w:rPr>
                <w:sz w:val="18"/>
                <w:szCs w:val="18"/>
              </w:rPr>
              <w:t>1.2.1.1. Расстояние перемещения (м)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67" w:name="bm_1_2_1_2"/>
            <w:bookmarkEnd w:id="67"/>
            <w:r w:rsidRPr="007F2C47">
              <w:rPr>
                <w:sz w:val="18"/>
                <w:szCs w:val="18"/>
              </w:rPr>
              <w:lastRenderedPageBreak/>
              <w:t>1.2.1.2. Количество перемещений (раз)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1.2.2. При перемещении груза на расстояние более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F2C47">
                <w:rPr>
                  <w:b/>
                  <w:sz w:val="18"/>
                  <w:szCs w:val="18"/>
                </w:rPr>
                <w:t>5 м</w:t>
              </w:r>
            </w:smartTag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68" w:name="bm_1_2_2_w"/>
            <w:bookmarkEnd w:id="68"/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28000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69" w:name="bm_1_2_2_1"/>
            <w:bookmarkEnd w:id="69"/>
            <w:r w:rsidRPr="007F2C47">
              <w:rPr>
                <w:sz w:val="18"/>
                <w:szCs w:val="18"/>
              </w:rPr>
              <w:t>1.2.2.1. Расстояние перемещения (м)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70" w:name="bm_1_2_2_2"/>
            <w:bookmarkEnd w:id="70"/>
            <w:r w:rsidRPr="007F2C47">
              <w:rPr>
                <w:sz w:val="18"/>
                <w:szCs w:val="18"/>
              </w:rPr>
              <w:t>1.2.2.2. Количество перемещений (раз)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1.3. Общая физическая динамическая нагрузка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71" w:name="bm_1_3_w"/>
            <w:bookmarkEnd w:id="71"/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28000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72" w:name="bm_1_3_1"/>
            <w:bookmarkEnd w:id="72"/>
            <w:r w:rsidRPr="007F2C47">
              <w:rPr>
                <w:sz w:val="18"/>
                <w:szCs w:val="18"/>
              </w:rPr>
              <w:t>1.3.1 Среднее расстояние перемещения груза ( в м.)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2. Масса поднимаемого и перемещаемого груза вручную, кг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2.1. Подъем и перемещение (разовое) тяжести при чередовании с другой работой (до2-х раз в час):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73" w:name="bm_2_1_w"/>
            <w:bookmarkEnd w:id="73"/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2.2. </w:t>
            </w:r>
            <w:r w:rsidRPr="0082417D">
              <w:rPr>
                <w:sz w:val="18"/>
                <w:szCs w:val="18"/>
              </w:rPr>
              <w:t>Подъем и перемещение тяжести постоянно в течение рабочего дня (смены) (более 2 раз в час)</w:t>
            </w:r>
            <w:r w:rsidRPr="00785BB5">
              <w:rPr>
                <w:sz w:val="18"/>
                <w:szCs w:val="18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74" w:name="bm_2_2_w"/>
            <w:bookmarkEnd w:id="74"/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7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75" w:name="bm_2_3"/>
            <w:bookmarkEnd w:id="75"/>
            <w:r w:rsidRPr="007F2C47">
              <w:rPr>
                <w:sz w:val="18"/>
                <w:szCs w:val="18"/>
              </w:rPr>
              <w:t>2.3. Суммарная масса грузов, перемещаемых в течение каждого часа смены, в том числе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175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2.3.1. С рабочей поверхности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76" w:name="bm_2_3_1_w"/>
            <w:bookmarkEnd w:id="76"/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350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2.3.2. С пола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77" w:name="bm_2_3_2_w"/>
            <w:bookmarkEnd w:id="77"/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175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3. Стереотипные рабочие движения</w:t>
            </w:r>
            <w:r>
              <w:rPr>
                <w:b/>
                <w:sz w:val="18"/>
                <w:szCs w:val="18"/>
              </w:rPr>
              <w:t xml:space="preserve">, </w:t>
            </w:r>
            <w:r w:rsidRPr="007F2C47">
              <w:rPr>
                <w:b/>
                <w:sz w:val="18"/>
                <w:szCs w:val="18"/>
              </w:rPr>
              <w:t xml:space="preserve">количество за </w:t>
            </w:r>
            <w:r>
              <w:rPr>
                <w:b/>
                <w:sz w:val="18"/>
                <w:szCs w:val="18"/>
              </w:rPr>
              <w:t>рабочий день (</w:t>
            </w:r>
            <w:r w:rsidRPr="007F2C47">
              <w:rPr>
                <w:b/>
                <w:sz w:val="18"/>
                <w:szCs w:val="18"/>
              </w:rPr>
              <w:t>смену)</w:t>
            </w:r>
            <w:r>
              <w:rPr>
                <w:b/>
                <w:sz w:val="18"/>
                <w:szCs w:val="18"/>
              </w:rPr>
              <w:t>, единиц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78" w:name="bm_3_1"/>
            <w:bookmarkEnd w:id="78"/>
            <w:r w:rsidRPr="007F2C47">
              <w:rPr>
                <w:sz w:val="18"/>
                <w:szCs w:val="18"/>
              </w:rPr>
              <w:t xml:space="preserve">3.1. При локальной нагрузке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79" w:name="bm_3_2"/>
            <w:bookmarkEnd w:id="79"/>
            <w:r w:rsidRPr="007F2C47">
              <w:rPr>
                <w:sz w:val="18"/>
                <w:szCs w:val="18"/>
              </w:rPr>
              <w:t xml:space="preserve">3.2. При региональной нагрузке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4. Статическая нагрузка - величина статической нагрузки за </w:t>
            </w:r>
            <w:r>
              <w:rPr>
                <w:b/>
                <w:sz w:val="18"/>
                <w:szCs w:val="18"/>
              </w:rPr>
              <w:t>рабочий день (</w:t>
            </w:r>
            <w:r w:rsidRPr="007F2C47">
              <w:rPr>
                <w:b/>
                <w:sz w:val="18"/>
                <w:szCs w:val="18"/>
              </w:rPr>
              <w:t>смену)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C47">
              <w:rPr>
                <w:b/>
                <w:sz w:val="18"/>
                <w:szCs w:val="18"/>
              </w:rPr>
              <w:t>при удержании груза, приложении усилий, кг</w:t>
            </w:r>
            <w:r>
              <w:rPr>
                <w:b/>
                <w:sz w:val="18"/>
                <w:szCs w:val="18"/>
              </w:rPr>
              <w:t>с</w:t>
            </w:r>
            <w:r w:rsidRPr="007F2C47">
              <w:rPr>
                <w:b/>
                <w:sz w:val="18"/>
                <w:szCs w:val="18"/>
              </w:rPr>
              <w:t>•с)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4.1. Одной рукой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bookmarkStart w:id="80" w:name="bm_4_1_w"/>
            <w:bookmarkEnd w:id="80"/>
            <w:r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22000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4.2. Двумя руками: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bookmarkStart w:id="81" w:name="bm_4_2_w"/>
            <w:bookmarkEnd w:id="81"/>
            <w:r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42000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4.3. С участием мышц корпуса и ног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bookmarkStart w:id="82" w:name="bm_4_3_w"/>
            <w:bookmarkEnd w:id="82"/>
            <w:r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4.4. Общая статическая нагрузка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bookmarkStart w:id="83" w:name="bm_4_4_w"/>
            <w:bookmarkEnd w:id="83"/>
            <w:r>
              <w:rPr>
                <w:sz w:val="18"/>
                <w:szCs w:val="18"/>
              </w:rPr>
              <w:t>для женщин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22000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trHeight w:val="334"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C02263">
            <w:pPr>
              <w:pStyle w:val="a4"/>
              <w:jc w:val="left"/>
              <w:rPr>
                <w:b/>
                <w:sz w:val="18"/>
                <w:szCs w:val="18"/>
              </w:rPr>
            </w:pPr>
            <w:bookmarkStart w:id="84" w:name="bm_5"/>
            <w:bookmarkEnd w:id="84"/>
            <w:r w:rsidRPr="007F2C47">
              <w:rPr>
                <w:b/>
                <w:sz w:val="18"/>
                <w:szCs w:val="18"/>
              </w:rPr>
              <w:t>5. Рабочая поза</w:t>
            </w:r>
            <w:r>
              <w:rPr>
                <w:b/>
                <w:sz w:val="18"/>
                <w:szCs w:val="18"/>
              </w:rPr>
              <w:t xml:space="preserve"> (</w:t>
            </w:r>
            <w:r w:rsidRPr="0082417D">
              <w:rPr>
                <w:b/>
                <w:sz w:val="18"/>
                <w:szCs w:val="18"/>
              </w:rPr>
              <w:t>рабочее положение тела работник</w:t>
            </w:r>
            <w:r>
              <w:rPr>
                <w:b/>
                <w:sz w:val="18"/>
                <w:szCs w:val="18"/>
              </w:rPr>
              <w:t>а в течение рабочего дня (смены))</w:t>
            </w:r>
            <w:r w:rsidRPr="007F2C47">
              <w:rPr>
                <w:b/>
                <w:sz w:val="18"/>
                <w:szCs w:val="18"/>
              </w:rPr>
              <w:t>, % смены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85" w:name="bm_5_1"/>
            <w:bookmarkEnd w:id="85"/>
            <w:r w:rsidRPr="007F2C47">
              <w:rPr>
                <w:sz w:val="18"/>
                <w:szCs w:val="18"/>
              </w:rPr>
              <w:t>5.1. Свободная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86" w:name="bm_5_2"/>
            <w:bookmarkEnd w:id="86"/>
            <w:r w:rsidRPr="007F2C47">
              <w:rPr>
                <w:sz w:val="18"/>
                <w:szCs w:val="18"/>
              </w:rPr>
              <w:t>5.2. Стоя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87" w:name="bm_5_3"/>
            <w:bookmarkEnd w:id="87"/>
            <w:r w:rsidRPr="007F2C47">
              <w:rPr>
                <w:sz w:val="18"/>
                <w:szCs w:val="18"/>
              </w:rPr>
              <w:t>5.3. Неудобная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88" w:name="bm_5_4"/>
            <w:bookmarkEnd w:id="88"/>
            <w:r w:rsidRPr="007F2C47">
              <w:rPr>
                <w:sz w:val="18"/>
                <w:szCs w:val="18"/>
              </w:rPr>
              <w:t>5.4. Фиксированная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89" w:name="bm_5_5"/>
            <w:bookmarkEnd w:id="89"/>
            <w:r w:rsidRPr="007F2C47">
              <w:rPr>
                <w:sz w:val="18"/>
                <w:szCs w:val="18"/>
              </w:rPr>
              <w:t>5.5. Вынужденная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90" w:name="bm_5_6"/>
            <w:bookmarkEnd w:id="90"/>
            <w:r w:rsidRPr="007F2C47">
              <w:rPr>
                <w:sz w:val="18"/>
                <w:szCs w:val="18"/>
              </w:rPr>
              <w:t>5.6. Поза «сидя» без перерывов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6. Наклоны корпуса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bookmarkStart w:id="91" w:name="bm_6"/>
            <w:bookmarkEnd w:id="91"/>
            <w:r w:rsidRPr="007F2C47">
              <w:rPr>
                <w:sz w:val="18"/>
                <w:szCs w:val="18"/>
              </w:rPr>
              <w:t xml:space="preserve">Наклоны корпуса </w:t>
            </w:r>
            <w:r>
              <w:rPr>
                <w:sz w:val="18"/>
                <w:szCs w:val="18"/>
              </w:rPr>
              <w:t>тела работника</w:t>
            </w:r>
            <w:r w:rsidRPr="007F2C47">
              <w:rPr>
                <w:sz w:val="18"/>
                <w:szCs w:val="18"/>
              </w:rPr>
              <w:t xml:space="preserve"> более 30</w:t>
            </w:r>
            <w:r w:rsidRPr="007F2C47">
              <w:rPr>
                <w:sz w:val="18"/>
                <w:szCs w:val="18"/>
                <w:vertAlign w:val="superscript"/>
              </w:rPr>
              <w:t>О</w:t>
            </w:r>
            <w:r w:rsidRPr="007F2C47">
              <w:rPr>
                <w:sz w:val="18"/>
                <w:szCs w:val="18"/>
              </w:rPr>
              <w:t>, количество за</w:t>
            </w:r>
            <w:r>
              <w:rPr>
                <w:sz w:val="18"/>
                <w:szCs w:val="18"/>
              </w:rPr>
              <w:t xml:space="preserve"> рабочий день</w:t>
            </w:r>
            <w:r w:rsidRPr="007F2C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7F2C47">
              <w:rPr>
                <w:sz w:val="18"/>
                <w:szCs w:val="18"/>
              </w:rPr>
              <w:t>смену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7. Перемещени</w:t>
            </w:r>
            <w:r>
              <w:rPr>
                <w:b/>
                <w:sz w:val="18"/>
                <w:szCs w:val="18"/>
              </w:rPr>
              <w:t>я работника</w:t>
            </w:r>
            <w:r w:rsidRPr="007F2C47">
              <w:rPr>
                <w:b/>
                <w:sz w:val="18"/>
                <w:szCs w:val="18"/>
              </w:rPr>
              <w:t xml:space="preserve"> в пространстве, обусловленные технологическим процессом, км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  <w:lang w:val="en-US"/>
              </w:rPr>
            </w:pPr>
            <w:bookmarkStart w:id="92" w:name="bm_7_1"/>
            <w:bookmarkEnd w:id="92"/>
            <w:r w:rsidRPr="007F2C47">
              <w:rPr>
                <w:sz w:val="18"/>
                <w:szCs w:val="18"/>
              </w:rPr>
              <w:t>7.1. По горизонтали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  <w:lang w:val="en-US"/>
              </w:rPr>
            </w:pPr>
            <w:bookmarkStart w:id="93" w:name="bm_7_2"/>
            <w:bookmarkEnd w:id="93"/>
            <w:r>
              <w:rPr>
                <w:sz w:val="18"/>
                <w:szCs w:val="18"/>
              </w:rPr>
              <w:t>7.2. По вертикали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2.5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2E66F6">
        <w:trPr>
          <w:cantSplit/>
          <w:jc w:val="center"/>
        </w:trPr>
        <w:tc>
          <w:tcPr>
            <w:tcW w:w="5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rPr>
                <w:sz w:val="18"/>
                <w:szCs w:val="18"/>
              </w:rPr>
            </w:pPr>
            <w:bookmarkStart w:id="94" w:name="bm_7_3"/>
            <w:bookmarkEnd w:id="94"/>
            <w:r w:rsidRPr="007F2C47">
              <w:rPr>
                <w:sz w:val="18"/>
                <w:szCs w:val="18"/>
              </w:rPr>
              <w:t>7.3. Суммарное перемещение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7F5A4F" w:rsidRPr="007F2C47" w:rsidRDefault="007F5A4F" w:rsidP="00D76DF8">
      <w:r w:rsidRPr="007F2C47">
        <w:rPr>
          <w:b/>
          <w:color w:val="000000"/>
        </w:rPr>
        <w:t>. Заключение:</w:t>
      </w:r>
      <w:r w:rsidRPr="007F2C47">
        <w:rPr>
          <w:b/>
          <w:color w:val="000000"/>
        </w:rPr>
        <w:br/>
      </w:r>
      <w:fldSimple w:instr=" DOCVARIABLE att_zakl \* MERGEFORMAT " w:fldLock="1">
        <w:r w:rsidRPr="002E66F6">
          <w:rPr>
            <w:bCs/>
          </w:rPr>
          <w:t>-</w:t>
        </w:r>
        <w:r w:rsidRPr="002E66F6">
          <w:t xml:space="preserve"> фактический уровень вредного фактора соответствует гигиеническим нормативам;</w:t>
        </w:r>
      </w:fldSimple>
      <w:r w:rsidRPr="007F2C47">
        <w:br/>
        <w:t xml:space="preserve">- класс условий труда - </w:t>
      </w:r>
      <w:fldSimple w:instr=" DOCVARIABLE class \* MERGEFORMAT " w:fldLock="1">
        <w:r>
          <w:t xml:space="preserve"> 2 </w:t>
        </w:r>
      </w:fldSimple>
    </w:p>
    <w:p w:rsidR="007F5A4F" w:rsidRPr="007F2C47" w:rsidRDefault="007F5A4F" w:rsidP="00367816">
      <w:pPr>
        <w:spacing w:before="120"/>
        <w:rPr>
          <w:rStyle w:val="a7"/>
        </w:rPr>
      </w:pPr>
      <w:r w:rsidRPr="007F2C47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A15A41" w:rsidTr="00A15A41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  <w:r w:rsidRPr="00A15A41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  <w:r w:rsidRPr="00A15A41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  <w:r w:rsidRPr="00A15A41">
              <w:rPr>
                <w:noProof/>
              </w:rPr>
              <w:drawing>
                <wp:inline distT="0" distB="0" distL="0" distR="0" wp14:anchorId="78CB5D3C" wp14:editId="2CC4C68D">
                  <wp:extent cx="942975" cy="487680"/>
                  <wp:effectExtent l="0" t="0" r="9525" b="762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  <w:r w:rsidRPr="00A15A41">
              <w:t>Долдо Ж.А.</w:t>
            </w:r>
          </w:p>
        </w:tc>
      </w:tr>
      <w:tr w:rsidR="007F5A4F" w:rsidRPr="00A15A41" w:rsidTr="00A15A41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  <w:r w:rsidRPr="00A15A4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  <w:r w:rsidRPr="00A15A41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  <w:r w:rsidRPr="00A15A41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  <w:r w:rsidRPr="00A15A41">
              <w:rPr>
                <w:vertAlign w:val="superscript"/>
              </w:rPr>
              <w:t>(Ф.И.О.)</w:t>
            </w:r>
          </w:p>
        </w:tc>
      </w:tr>
      <w:tr w:rsidR="007F5A4F" w:rsidRPr="00A15A41" w:rsidTr="00A15A41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  <w:r w:rsidRPr="00A15A41">
              <w:lastRenderedPageBreak/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  <w:r w:rsidRPr="00A15A41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  <w:r w:rsidRPr="00A15A41">
              <w:rPr>
                <w:noProof/>
              </w:rPr>
              <w:drawing>
                <wp:inline distT="0" distB="0" distL="0" distR="0" wp14:anchorId="4E9FFCA7" wp14:editId="6AAC6935">
                  <wp:extent cx="942975" cy="387985"/>
                  <wp:effectExtent l="0" t="0" r="9525" b="0"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15A41" w:rsidRDefault="007F5A4F" w:rsidP="00AA46ED">
            <w:pPr>
              <w:pStyle w:val="a8"/>
            </w:pPr>
            <w:r w:rsidRPr="00A15A41">
              <w:t>Нестеров С.Е.</w:t>
            </w:r>
          </w:p>
        </w:tc>
      </w:tr>
      <w:tr w:rsidR="007F5A4F" w:rsidRPr="00A15A41" w:rsidTr="00A15A41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15A41" w:rsidRDefault="007F5A4F" w:rsidP="00AA46ED">
            <w:pPr>
              <w:pStyle w:val="a8"/>
              <w:rPr>
                <w:vertAlign w:val="superscript"/>
              </w:rPr>
            </w:pPr>
            <w:r w:rsidRPr="00A15A4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15A41" w:rsidRDefault="007F5A4F" w:rsidP="00AA46ED">
            <w:pPr>
              <w:pStyle w:val="a8"/>
              <w:rPr>
                <w:vertAlign w:val="superscript"/>
              </w:rPr>
            </w:pPr>
            <w:r w:rsidRPr="00A15A41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15A41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A15A41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15A4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15A41" w:rsidRDefault="007F5A4F" w:rsidP="00AA46ED">
            <w:pPr>
              <w:pStyle w:val="a8"/>
              <w:rPr>
                <w:vertAlign w:val="superscript"/>
              </w:rPr>
            </w:pPr>
            <w:r w:rsidRPr="00A15A41">
              <w:rPr>
                <w:vertAlign w:val="superscript"/>
              </w:rPr>
              <w:t>(Ф.И.О.)</w:t>
            </w:r>
          </w:p>
        </w:tc>
      </w:tr>
    </w:tbl>
    <w:p w:rsidR="007F5A4F" w:rsidRPr="007F2C47" w:rsidRDefault="007F5A4F" w:rsidP="00B617C4">
      <w:pPr>
        <w:spacing w:before="120"/>
      </w:pPr>
    </w:p>
    <w:p w:rsidR="007F5A4F" w:rsidRDefault="007F5A4F" w:rsidP="009A2489">
      <w:pPr>
        <w:sectPr w:rsidR="007F5A4F" w:rsidSect="007F5A4F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1\\ARMv51_files\\90EB5532496C4441B1C618F147AC0DEC\\Карта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EB48FE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6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Педагог социальный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25487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B45194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B45194">
        <w:rPr>
          <w:rStyle w:val="a9"/>
        </w:rPr>
        <w:t xml:space="preserve">  Отсутствуют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B45194">
        <w:rPr>
          <w:u w:val="single"/>
        </w:rPr>
        <w:t xml:space="preserve">   отсутствует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-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066-865-911 16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B45194">
        <w:rPr>
          <w:rStyle w:val="a9"/>
        </w:rPr>
        <w:t xml:space="preserve"> Отсутствует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B45194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EB48FE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EB48FE" w:rsidRDefault="007F5A4F" w:rsidP="00481C22">
      <w:pPr>
        <w:rPr>
          <w:rStyle w:val="a7"/>
        </w:rPr>
      </w:pPr>
    </w:p>
    <w:p w:rsidR="007F5A4F" w:rsidRPr="00102B01" w:rsidRDefault="007F5A4F" w:rsidP="00EB48FE">
      <w:pPr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</w:t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</w:t>
      </w:r>
      <w:r>
        <w:rPr>
          <w:u w:val="single"/>
        </w:rPr>
        <w:t xml:space="preserve"> </w:t>
      </w:r>
    </w:p>
    <w:p w:rsidR="007F5A4F" w:rsidRDefault="007F5A4F" w:rsidP="00EB48FE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Pr="00481C22" w:rsidRDefault="007F5A4F" w:rsidP="00EB48FE">
      <w:pPr>
        <w:jc w:val="both"/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3770C2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B4519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EA60F5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B45194" w:rsidRDefault="007F5A4F" w:rsidP="00B45194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B45194" w:rsidTr="00B45194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</w:tr>
      <w:tr w:rsidR="007F5A4F" w:rsidRPr="00B45194" w:rsidTr="00B4519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(дата)</w:t>
            </w:r>
          </w:p>
        </w:tc>
      </w:tr>
      <w:tr w:rsidR="007F5A4F" w:rsidRPr="00B45194" w:rsidTr="00792951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B45194" w:rsidRDefault="007F5A4F" w:rsidP="00B45194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B45194" w:rsidTr="00B45194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</w:tr>
      <w:tr w:rsidR="007F5A4F" w:rsidRPr="00B45194" w:rsidTr="00CE68F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B45194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B4519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B45194" w:rsidTr="00B45194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45194" w:rsidRDefault="007F5A4F" w:rsidP="004E51DC">
            <w:pPr>
              <w:pStyle w:val="a8"/>
            </w:pPr>
          </w:p>
        </w:tc>
      </w:tr>
      <w:tr w:rsidR="007F5A4F" w:rsidRPr="00B45194" w:rsidTr="00B4519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B45194" w:rsidRDefault="007F5A4F" w:rsidP="004E51DC">
            <w:pPr>
              <w:pStyle w:val="a8"/>
              <w:rPr>
                <w:vertAlign w:val="superscript"/>
              </w:rPr>
            </w:pPr>
            <w:r w:rsidRPr="00B45194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lastRenderedPageBreak/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EB48FE" w:rsidTr="00EB48F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</w:pPr>
            <w:r w:rsidRPr="00EB48FE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</w:pPr>
            <w:r w:rsidRPr="00EB48FE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EB48FE" w:rsidTr="00EB48F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EB48FE" w:rsidRDefault="007F5A4F" w:rsidP="003C5C39">
            <w:pPr>
              <w:pStyle w:val="a8"/>
              <w:rPr>
                <w:b/>
                <w:vertAlign w:val="superscript"/>
              </w:rPr>
            </w:pPr>
            <w:r w:rsidRPr="00EB48F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EB48FE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EB48FE" w:rsidRDefault="007F5A4F" w:rsidP="00EF07A3">
            <w:pPr>
              <w:pStyle w:val="a8"/>
              <w:rPr>
                <w:b/>
                <w:vertAlign w:val="superscript"/>
              </w:rPr>
            </w:pPr>
            <w:r w:rsidRPr="00EB48F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EB48FE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EB48FE" w:rsidRDefault="007F5A4F" w:rsidP="00EF07A3">
            <w:pPr>
              <w:pStyle w:val="a8"/>
              <w:rPr>
                <w:b/>
                <w:vertAlign w:val="superscript"/>
              </w:rPr>
            </w:pPr>
            <w:r w:rsidRPr="00EB48FE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EB48FE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EB48FE" w:rsidRDefault="007F5A4F" w:rsidP="00EF07A3">
            <w:pPr>
              <w:pStyle w:val="a8"/>
              <w:rPr>
                <w:vertAlign w:val="superscript"/>
              </w:rPr>
            </w:pPr>
            <w:r w:rsidRPr="00EB48FE">
              <w:rPr>
                <w:vertAlign w:val="superscript"/>
              </w:rPr>
              <w:t>(дата)</w:t>
            </w:r>
          </w:p>
        </w:tc>
      </w:tr>
      <w:tr w:rsidR="007F5A4F" w:rsidRPr="00EB48FE" w:rsidTr="00EB48F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</w:pPr>
            <w:r w:rsidRPr="00EB48FE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48FE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48FE" w:rsidRDefault="007F5A4F" w:rsidP="00EF07A3">
            <w:pPr>
              <w:pStyle w:val="a8"/>
            </w:pPr>
            <w:r w:rsidRPr="00EB48FE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B48FE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48FE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EB48FE" w:rsidTr="00EB48F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EB48FE" w:rsidRDefault="007F5A4F" w:rsidP="003C5C39">
            <w:pPr>
              <w:pStyle w:val="a8"/>
              <w:rPr>
                <w:vertAlign w:val="superscript"/>
              </w:rPr>
            </w:pPr>
            <w:r w:rsidRPr="00EB48F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EB48FE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EB48FE" w:rsidRDefault="007F5A4F" w:rsidP="00EF07A3">
            <w:pPr>
              <w:pStyle w:val="a8"/>
              <w:rPr>
                <w:vertAlign w:val="superscript"/>
              </w:rPr>
            </w:pPr>
            <w:r w:rsidRPr="00EB48F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EB48FE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EB48FE" w:rsidRDefault="007F5A4F" w:rsidP="00EF07A3">
            <w:pPr>
              <w:pStyle w:val="a8"/>
              <w:rPr>
                <w:vertAlign w:val="superscript"/>
              </w:rPr>
            </w:pPr>
            <w:r w:rsidRPr="00EB48FE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EB48FE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EB48FE" w:rsidRDefault="007F5A4F" w:rsidP="00EF07A3">
            <w:pPr>
              <w:pStyle w:val="a8"/>
              <w:rPr>
                <w:vertAlign w:val="superscript"/>
              </w:rPr>
            </w:pPr>
            <w:r w:rsidRPr="00EB48FE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B45194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Пашечко Ирина Викторовна</w:t>
            </w:r>
            <w:r>
              <w:tab/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37"/>
          <w:footerReference w:type="default" r:id="rId3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1\\ARMv51_files\\90EB5532496C4441B1C618F147AC0DEC\\Освещение.docx"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249-18/6-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AD5286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AD5286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AD5286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6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AD5286">
        <w:rPr>
          <w:rStyle w:val="a9"/>
        </w:rPr>
        <w:t xml:space="preserve"> Педагог социальный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AD5286">
        <w:rPr>
          <w:rStyle w:val="a9"/>
        </w:rPr>
        <w:t xml:space="preserve"> 25487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AD5286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7C15EC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7C15EC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407544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08.09.2018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7C15EC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7C15EC">
        <w:t>- Руководство по эксплуатации прибор  комбинированный  "ТКА-ПКМ" (02);</w:t>
      </w:r>
    </w:p>
    <w:p w:rsidR="007F5A4F" w:rsidRPr="007C15EC" w:rsidRDefault="007F5A4F" w:rsidP="00AD14A4">
      <w:r w:rsidRPr="007C15EC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7C15EC" w:rsidRDefault="007F5A4F" w:rsidP="00AD14A4">
      <w:r w:rsidRPr="007C15EC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7C15EC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4427F4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4427F4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0733D6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2.8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215/220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7C15EC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п.15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7C15EC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7C15EC">
              <w:rPr>
                <w:b/>
                <w:sz w:val="18"/>
                <w:szCs w:val="18"/>
              </w:rPr>
              <w:t>100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7C15EC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400;3974315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1987358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183584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7C15EC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541DF2">
          <w:rPr>
            <w:bCs/>
          </w:rPr>
          <w:t>-</w:t>
        </w:r>
        <w:r w:rsidRPr="00541DF2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4B3C45" w:rsidTr="004B3C45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  <w:r w:rsidRPr="004B3C45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  <w:r w:rsidRPr="004B3C45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  <w:r w:rsidRPr="004B3C45">
              <w:rPr>
                <w:noProof/>
              </w:rPr>
              <w:drawing>
                <wp:inline distT="0" distB="0" distL="0" distR="0" wp14:anchorId="40176C6B" wp14:editId="5DA70E4D">
                  <wp:extent cx="942975" cy="487680"/>
                  <wp:effectExtent l="0" t="0" r="9525" b="762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  <w:r w:rsidRPr="004B3C45">
              <w:t>Долдо Ж.А.</w:t>
            </w:r>
          </w:p>
        </w:tc>
      </w:tr>
      <w:tr w:rsidR="007F5A4F" w:rsidRPr="004B3C45" w:rsidTr="004B3C45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  <w:r w:rsidRPr="004B3C4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  <w:r w:rsidRPr="004B3C45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  <w:r w:rsidRPr="004B3C45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  <w:r w:rsidRPr="004B3C45">
              <w:rPr>
                <w:vertAlign w:val="superscript"/>
              </w:rPr>
              <w:t>(Ф.И.О.)</w:t>
            </w:r>
          </w:p>
        </w:tc>
      </w:tr>
      <w:tr w:rsidR="007F5A4F" w:rsidRPr="004B3C45" w:rsidTr="004B3C45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  <w:r w:rsidRPr="004B3C45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  <w:r w:rsidRPr="004B3C45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  <w:r w:rsidRPr="004B3C45">
              <w:rPr>
                <w:noProof/>
              </w:rPr>
              <w:drawing>
                <wp:inline distT="0" distB="0" distL="0" distR="0" wp14:anchorId="1B8F264C" wp14:editId="5DBCF724">
                  <wp:extent cx="942975" cy="387985"/>
                  <wp:effectExtent l="0" t="0" r="952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B3C45" w:rsidRDefault="007F5A4F" w:rsidP="00AA46ED">
            <w:pPr>
              <w:pStyle w:val="a8"/>
            </w:pPr>
            <w:r w:rsidRPr="004B3C45">
              <w:t>Нестеров С.Е.</w:t>
            </w:r>
          </w:p>
        </w:tc>
      </w:tr>
      <w:tr w:rsidR="007F5A4F" w:rsidRPr="004B3C45" w:rsidTr="004B3C45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4B3C45" w:rsidRDefault="007F5A4F" w:rsidP="00AA46ED">
            <w:pPr>
              <w:pStyle w:val="a8"/>
              <w:rPr>
                <w:vertAlign w:val="superscript"/>
              </w:rPr>
            </w:pPr>
            <w:r w:rsidRPr="004B3C4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4B3C45" w:rsidRDefault="007F5A4F" w:rsidP="00AA46ED">
            <w:pPr>
              <w:pStyle w:val="a8"/>
              <w:rPr>
                <w:vertAlign w:val="superscript"/>
              </w:rPr>
            </w:pPr>
            <w:r w:rsidRPr="004B3C45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4B3C45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4B3C45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B3C4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4B3C45" w:rsidRDefault="007F5A4F" w:rsidP="00AA46ED">
            <w:pPr>
              <w:pStyle w:val="a8"/>
              <w:rPr>
                <w:vertAlign w:val="superscript"/>
              </w:rPr>
            </w:pPr>
            <w:r w:rsidRPr="004B3C45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1\\ARMv51_files\\90EB5532496C4441B1C618F147AC0DEC\\Напряженность.docx"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249-18/6-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52352C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0A248F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52352C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52352C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0A248F" w:rsidRDefault="007F5A4F" w:rsidP="00F17946">
      <w:pPr>
        <w:pStyle w:val="a6"/>
      </w:pPr>
      <w:r w:rsidRPr="000A248F">
        <w:t>3</w:t>
      </w:r>
      <w:r w:rsidRPr="0092778A">
        <w:t>. Сведения о рабочем месте</w:t>
      </w:r>
      <w:r w:rsidRPr="000A248F">
        <w:t>:</w:t>
      </w:r>
    </w:p>
    <w:p w:rsidR="007F5A4F" w:rsidRPr="00710271" w:rsidRDefault="007F5A4F" w:rsidP="00F17946">
      <w:r w:rsidRPr="000A248F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6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0A248F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52352C">
        <w:rPr>
          <w:rStyle w:val="a9"/>
        </w:rPr>
        <w:t xml:space="preserve"> Педагог социальный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0A248F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52352C">
        <w:rPr>
          <w:rStyle w:val="a9"/>
        </w:rPr>
        <w:t xml:space="preserve"> 25487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52352C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0A248F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448528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21.05.2018</w:t>
            </w:r>
          </w:p>
        </w:tc>
      </w:tr>
    </w:tbl>
    <w:p w:rsidR="007F5A4F" w:rsidRPr="000A248F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0A248F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5859B9" w:rsidRDefault="007F5A4F" w:rsidP="005859B9">
      <w:pPr>
        <w:pStyle w:val="a6"/>
      </w:pPr>
      <w:r>
        <w:t>6</w:t>
      </w:r>
      <w:r w:rsidRPr="005859B9">
        <w:t xml:space="preserve">. Краткое описание выполняемой работы: </w:t>
      </w:r>
    </w:p>
    <w:p w:rsidR="007F5A4F" w:rsidRPr="005859B9" w:rsidRDefault="007F5A4F" w:rsidP="005859B9">
      <w:fldSimple w:instr=" DOCVARIABLE operac \* MERGEFORMAT " w:fldLock="1">
        <w:r w:rsidRPr="00400A81">
  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  </w:r>
      </w:fldSimple>
    </w:p>
    <w:p w:rsidR="007F5A4F" w:rsidRPr="00FC4076" w:rsidRDefault="007F5A4F" w:rsidP="00FC4076">
      <w:pPr>
        <w:pStyle w:val="a6"/>
      </w:pPr>
      <w:r w:rsidRPr="000A248F">
        <w:t>7</w:t>
      </w:r>
      <w:r w:rsidRPr="00FC4076">
        <w:t>.</w:t>
      </w:r>
      <w:r w:rsidRPr="00CC6995">
        <w:t xml:space="preserve"> </w:t>
      </w:r>
      <w:r w:rsidRPr="00FC4076">
        <w:t>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bookmarkStart w:id="95" w:name="s06"/>
            <w:bookmarkEnd w:id="95"/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bookmarkStart w:id="96" w:name="s07"/>
            <w:bookmarkEnd w:id="96"/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bookmarkStart w:id="97" w:name="s09"/>
            <w:bookmarkEnd w:id="97"/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bookmarkStart w:id="98" w:name="s13"/>
            <w:bookmarkEnd w:id="98"/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bookmarkStart w:id="99" w:name="s18"/>
            <w:bookmarkEnd w:id="99"/>
            <w:r w:rsidRPr="00FC4076">
              <w:t xml:space="preserve">Число элементов (приемов), необходимых для реализации простого задания или в многократно </w:t>
            </w:r>
            <w:r w:rsidRPr="00FC4076">
              <w:lastRenderedPageBreak/>
              <w:t>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lastRenderedPageBreak/>
              <w:t>9 - 6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bookmarkStart w:id="100" w:name="s21"/>
            <w:bookmarkEnd w:id="100"/>
            <w:r w:rsidRPr="00FC4076">
              <w:lastRenderedPageBreak/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0A248F">
          <w:rPr>
            <w:bCs/>
          </w:rPr>
          <w:t>-</w:t>
        </w:r>
        <w:r w:rsidRPr="000A248F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0A248F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21127A" w:rsidTr="0021127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  <w:r w:rsidRPr="0021127A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  <w:r w:rsidRPr="0021127A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  <w:r w:rsidRPr="0021127A">
              <w:rPr>
                <w:noProof/>
              </w:rPr>
              <w:drawing>
                <wp:inline distT="0" distB="0" distL="0" distR="0" wp14:anchorId="75D8BB5C" wp14:editId="16989E67">
                  <wp:extent cx="942975" cy="487680"/>
                  <wp:effectExtent l="0" t="0" r="9525" b="7620"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  <w:r w:rsidRPr="0021127A">
              <w:t>Долдо Ж.А.</w:t>
            </w:r>
          </w:p>
        </w:tc>
      </w:tr>
      <w:tr w:rsidR="007F5A4F" w:rsidRPr="0021127A" w:rsidTr="0021127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  <w:r w:rsidRPr="0021127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  <w:r w:rsidRPr="0021127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  <w:r w:rsidRPr="0021127A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  <w:r w:rsidRPr="0021127A">
              <w:rPr>
                <w:vertAlign w:val="superscript"/>
              </w:rPr>
              <w:t>(Ф.И.О.)</w:t>
            </w:r>
          </w:p>
        </w:tc>
      </w:tr>
      <w:tr w:rsidR="007F5A4F" w:rsidRPr="0021127A" w:rsidTr="0021127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  <w:r w:rsidRPr="0021127A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  <w:r w:rsidRPr="0021127A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  <w:r w:rsidRPr="0021127A">
              <w:rPr>
                <w:noProof/>
              </w:rPr>
              <w:drawing>
                <wp:inline distT="0" distB="0" distL="0" distR="0" wp14:anchorId="10A1D0C7" wp14:editId="2AD3207C">
                  <wp:extent cx="942975" cy="387985"/>
                  <wp:effectExtent l="0" t="0" r="9525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21127A" w:rsidRDefault="007F5A4F" w:rsidP="00AA46ED">
            <w:pPr>
              <w:pStyle w:val="a8"/>
            </w:pPr>
            <w:r w:rsidRPr="0021127A">
              <w:t>Нестеров С.Е.</w:t>
            </w:r>
          </w:p>
        </w:tc>
      </w:tr>
      <w:tr w:rsidR="007F5A4F" w:rsidRPr="0021127A" w:rsidTr="0021127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21127A" w:rsidRDefault="007F5A4F" w:rsidP="00AA46ED">
            <w:pPr>
              <w:pStyle w:val="a8"/>
              <w:rPr>
                <w:vertAlign w:val="superscript"/>
              </w:rPr>
            </w:pPr>
            <w:r w:rsidRPr="0021127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21127A" w:rsidRDefault="007F5A4F" w:rsidP="00AA46ED">
            <w:pPr>
              <w:pStyle w:val="a8"/>
              <w:rPr>
                <w:vertAlign w:val="superscript"/>
              </w:rPr>
            </w:pPr>
            <w:r w:rsidRPr="0021127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21127A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21127A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21127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21127A" w:rsidRDefault="007F5A4F" w:rsidP="00AA46ED">
            <w:pPr>
              <w:pStyle w:val="a8"/>
              <w:rPr>
                <w:vertAlign w:val="superscript"/>
              </w:rPr>
            </w:pPr>
            <w:r w:rsidRPr="0021127A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1\\ARMv51_files\\D7B515CAB54D48C19A943B46096CA6EF\\Карта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B672D6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7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Преподаватель-организатор ОБЖ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27244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C57273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C57273">
        <w:rPr>
          <w:rStyle w:val="a9"/>
        </w:rPr>
        <w:t xml:space="preserve">  Отсутствуют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C57273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-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052-820-579 49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C57273">
        <w:rPr>
          <w:rStyle w:val="a9"/>
        </w:rPr>
        <w:t xml:space="preserve"> ПЭВМ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C57273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B672D6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B672D6" w:rsidRDefault="007F5A4F" w:rsidP="00481C22">
      <w:pPr>
        <w:rPr>
          <w:rStyle w:val="a7"/>
        </w:rPr>
      </w:pPr>
    </w:p>
    <w:p w:rsidR="007F5A4F" w:rsidRDefault="007F5A4F" w:rsidP="00B672D6">
      <w:pPr>
        <w:jc w:val="both"/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 w:rsidRPr="003D30F0">
        <w:rPr>
          <w:u w:val="single"/>
        </w:rPr>
        <w:fldChar w:fldCharType="begin" w:fldLock="1"/>
      </w:r>
      <w:r w:rsidRPr="003D30F0">
        <w:rPr>
          <w:u w:val="single"/>
        </w:rPr>
        <w:instrText xml:space="preserve"> DOCVARIABLE "s_050" \* MERGEFORMAT </w:instrText>
      </w:r>
      <w:r w:rsidRPr="003D30F0">
        <w:rPr>
          <w:u w:val="single"/>
        </w:rPr>
        <w:fldChar w:fldCharType="separate"/>
      </w:r>
      <w:r w:rsidRPr="00DB36CF">
        <w:rPr>
          <w:u w:val="single"/>
        </w:rPr>
        <w:t xml:space="preserve"> </w:t>
      </w:r>
      <w:r>
        <w:rPr>
          <w:u w:val="single"/>
        </w:rPr>
        <w:fldChar w:fldCharType="begin" w:fldLock="1"/>
      </w:r>
      <w:r>
        <w:rPr>
          <w:u w:val="single"/>
        </w:rPr>
        <w:instrText xml:space="preserve"> DOCVARIABLE "s_050" \* MERGEFORMAT </w:instrText>
      </w:r>
      <w:r>
        <w:rPr>
          <w:u w:val="single"/>
        </w:rPr>
        <w:fldChar w:fldCharType="separate"/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по медицинским показаниям в соответствии со справкой об инвалидности и индивидуальной программой реабилитации.</w:t>
      </w:r>
      <w:r>
        <w:rPr>
          <w:u w:val="single"/>
        </w:rPr>
        <w:fldChar w:fldCharType="end"/>
      </w:r>
      <w:r w:rsidRPr="0005617D">
        <w:rPr>
          <w:i/>
          <w:u w:val="single"/>
        </w:rPr>
        <w:t> </w:t>
      </w:r>
      <w:r w:rsidRPr="003D30F0">
        <w:rPr>
          <w:u w:val="single"/>
        </w:rPr>
        <w:fldChar w:fldCharType="end"/>
      </w:r>
      <w:r w:rsidRPr="00481C22">
        <w:rPr>
          <w:u w:val="single"/>
        </w:rPr>
        <w:t>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 </w:t>
      </w:r>
    </w:p>
    <w:p w:rsidR="007F5A4F" w:rsidRDefault="007F5A4F" w:rsidP="00B672D6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Pr="00481C22" w:rsidRDefault="007F5A4F" w:rsidP="00B672D6">
      <w:pPr>
        <w:jc w:val="both"/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</w:t>
      </w:r>
      <w:r w:rsidRPr="00481C22">
        <w:rPr>
          <w:u w:val="single"/>
        </w:rPr>
        <w:fldChar w:fldCharType="end"/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B17937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C5727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BA7AFD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C57273" w:rsidRDefault="007F5A4F" w:rsidP="00C57273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C57273" w:rsidTr="00C5727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</w:tr>
      <w:tr w:rsidR="007F5A4F" w:rsidRPr="00C57273" w:rsidTr="00C5727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(дата)</w:t>
            </w:r>
          </w:p>
        </w:tc>
      </w:tr>
      <w:tr w:rsidR="007F5A4F" w:rsidRPr="00C57273" w:rsidTr="00BB7558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C57273" w:rsidRDefault="007F5A4F" w:rsidP="00C57273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C57273" w:rsidTr="00C5727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</w:tr>
      <w:tr w:rsidR="007F5A4F" w:rsidRPr="00C57273" w:rsidTr="00811CB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C5727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C5727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C57273" w:rsidTr="00C5727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57273" w:rsidRDefault="007F5A4F" w:rsidP="004E51DC">
            <w:pPr>
              <w:pStyle w:val="a8"/>
            </w:pPr>
          </w:p>
        </w:tc>
      </w:tr>
      <w:tr w:rsidR="007F5A4F" w:rsidRPr="00C57273" w:rsidTr="00C5727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C57273" w:rsidRDefault="007F5A4F" w:rsidP="004E51DC">
            <w:pPr>
              <w:pStyle w:val="a8"/>
              <w:rPr>
                <w:vertAlign w:val="superscript"/>
              </w:rPr>
            </w:pPr>
            <w:r w:rsidRPr="00C57273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 w:rsidRPr="00B672D6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C57273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Владислав Викторович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B672D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51"/>
          <w:footerReference w:type="default" r:id="rId5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1\\ARMv51_files\\D7B515CAB54D48C19A943B46096CA6EF\\Освещение.docx"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249-18/7-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893CD4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893CD4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893CD4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7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893CD4">
        <w:rPr>
          <w:rStyle w:val="a9"/>
        </w:rPr>
        <w:t xml:space="preserve"> Преподаватель-организатор ОБЖ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893CD4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893CD4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C1304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50237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22.05.2019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8C1304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8C1304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8C1304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8C1304">
        <w:t>- Руководство по эксплуатации прибор  комбинированный  "ТКА-ПКМ" (02);</w:t>
      </w:r>
    </w:p>
    <w:p w:rsidR="007F5A4F" w:rsidRPr="008C1304" w:rsidRDefault="007F5A4F" w:rsidP="00AD14A4">
      <w:r w:rsidRPr="008C1304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8C1304" w:rsidRDefault="007F5A4F" w:rsidP="00AD14A4">
      <w:r w:rsidRPr="008C1304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8C1304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397182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397182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1F6BD6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8C1304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п.15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8C1304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8C1304">
              <w:rPr>
                <w:b/>
                <w:sz w:val="18"/>
                <w:szCs w:val="18"/>
              </w:rPr>
              <w:t>100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8C1304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397182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360;345;340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8C1304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4F4863">
          <w:rPr>
            <w:bCs/>
          </w:rPr>
          <w:t>-</w:t>
        </w:r>
        <w:r w:rsidRPr="004F4863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C431DC" w:rsidTr="00C431DC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  <w:r w:rsidRPr="00C431DC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  <w:r w:rsidRPr="00C431DC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  <w:r w:rsidRPr="00C431DC">
              <w:rPr>
                <w:noProof/>
              </w:rPr>
              <w:drawing>
                <wp:inline distT="0" distB="0" distL="0" distR="0" wp14:anchorId="22B6F4E1" wp14:editId="5FDD1C1A">
                  <wp:extent cx="942975" cy="487680"/>
                  <wp:effectExtent l="0" t="0" r="9525" b="762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  <w:r w:rsidRPr="00C431DC">
              <w:t>Долдо Ж.А.</w:t>
            </w:r>
          </w:p>
        </w:tc>
      </w:tr>
      <w:tr w:rsidR="007F5A4F" w:rsidRPr="00C431DC" w:rsidTr="00C431DC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  <w:r w:rsidRPr="00C431D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  <w:r w:rsidRPr="00C431DC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  <w:r w:rsidRPr="00C431DC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  <w:r w:rsidRPr="00C431DC">
              <w:rPr>
                <w:vertAlign w:val="superscript"/>
              </w:rPr>
              <w:t>(Ф.И.О.)</w:t>
            </w:r>
          </w:p>
        </w:tc>
      </w:tr>
      <w:tr w:rsidR="007F5A4F" w:rsidRPr="00C431DC" w:rsidTr="00C431DC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  <w:r w:rsidRPr="00C431DC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  <w:r w:rsidRPr="00C431DC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  <w:r w:rsidRPr="00C431DC">
              <w:rPr>
                <w:noProof/>
              </w:rPr>
              <w:drawing>
                <wp:inline distT="0" distB="0" distL="0" distR="0" wp14:anchorId="5185C63D" wp14:editId="1412F046">
                  <wp:extent cx="942975" cy="387985"/>
                  <wp:effectExtent l="0" t="0" r="9525" b="0"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431DC" w:rsidRDefault="007F5A4F" w:rsidP="00AA46ED">
            <w:pPr>
              <w:pStyle w:val="a8"/>
            </w:pPr>
            <w:r w:rsidRPr="00C431DC">
              <w:t>Нестеров С.Е.</w:t>
            </w:r>
          </w:p>
        </w:tc>
      </w:tr>
      <w:tr w:rsidR="007F5A4F" w:rsidRPr="00C431DC" w:rsidTr="00C431DC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C431DC" w:rsidRDefault="007F5A4F" w:rsidP="00AA46ED">
            <w:pPr>
              <w:pStyle w:val="a8"/>
              <w:rPr>
                <w:vertAlign w:val="superscript"/>
              </w:rPr>
            </w:pPr>
            <w:r w:rsidRPr="00C431D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C431DC" w:rsidRDefault="007F5A4F" w:rsidP="00AA46ED">
            <w:pPr>
              <w:pStyle w:val="a8"/>
              <w:rPr>
                <w:vertAlign w:val="superscript"/>
              </w:rPr>
            </w:pPr>
            <w:r w:rsidRPr="00C431DC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C431DC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C431DC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431DC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C431DC" w:rsidRDefault="007F5A4F" w:rsidP="00AA46ED">
            <w:pPr>
              <w:pStyle w:val="a8"/>
              <w:rPr>
                <w:vertAlign w:val="superscript"/>
              </w:rPr>
            </w:pPr>
            <w:r w:rsidRPr="00C431DC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53"/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1\\ARMv51_files\\D7B515CAB54D48C19A943B46096CA6EF\\Напряженность.docx"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249-18/7-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4225D8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8912E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4225D8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4225D8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8912EC" w:rsidRDefault="007F5A4F" w:rsidP="00F17946">
      <w:pPr>
        <w:pStyle w:val="a6"/>
      </w:pPr>
      <w:r w:rsidRPr="008912EC">
        <w:t>3</w:t>
      </w:r>
      <w:r w:rsidRPr="0092778A">
        <w:t>. Сведения о рабочем месте</w:t>
      </w:r>
      <w:r w:rsidRPr="008912EC">
        <w:t>:</w:t>
      </w:r>
    </w:p>
    <w:p w:rsidR="007F5A4F" w:rsidRPr="00710271" w:rsidRDefault="007F5A4F" w:rsidP="00F17946">
      <w:r w:rsidRPr="008912E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7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8912E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4225D8">
        <w:rPr>
          <w:rStyle w:val="a9"/>
        </w:rPr>
        <w:t xml:space="preserve"> Преподаватель-организатор ОБЖ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8912E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4225D8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4225D8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912EC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492917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17.05.2019</w:t>
            </w:r>
          </w:p>
        </w:tc>
      </w:tr>
    </w:tbl>
    <w:p w:rsidR="007F5A4F" w:rsidRPr="008912E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8912EC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5859B9" w:rsidRDefault="007F5A4F" w:rsidP="005859B9">
      <w:pPr>
        <w:pStyle w:val="a6"/>
      </w:pPr>
      <w:r>
        <w:t>6</w:t>
      </w:r>
      <w:r w:rsidRPr="005859B9">
        <w:t xml:space="preserve">. Краткое описание выполняемой работы: </w:t>
      </w:r>
    </w:p>
    <w:p w:rsidR="007F5A4F" w:rsidRPr="005859B9" w:rsidRDefault="007F5A4F" w:rsidP="005859B9">
      <w:fldSimple w:instr=" DOCVARIABLE operac \* MERGEFORMAT " w:fldLock="1">
        <w:r w:rsidRPr="00BA4939">
  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  </w:r>
      </w:fldSimple>
    </w:p>
    <w:p w:rsidR="007F5A4F" w:rsidRPr="00FC4076" w:rsidRDefault="007F5A4F" w:rsidP="00FC4076">
      <w:pPr>
        <w:pStyle w:val="a6"/>
      </w:pPr>
      <w:r w:rsidRPr="008912EC">
        <w:t>7</w:t>
      </w:r>
      <w:r w:rsidRPr="00FC4076">
        <w:t>.</w:t>
      </w:r>
      <w:r w:rsidRPr="00CC6995">
        <w:t xml:space="preserve"> </w:t>
      </w:r>
      <w:r w:rsidRPr="00FC4076">
        <w:t>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76 - 175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6 - 10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 xml:space="preserve">Число элементов (приемов), необходимых для реализации простого задания или в многократно </w:t>
            </w:r>
            <w:r w:rsidRPr="00FC4076">
              <w:lastRenderedPageBreak/>
              <w:t>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lastRenderedPageBreak/>
              <w:t>9 - 6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lastRenderedPageBreak/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8912EC">
          <w:rPr>
            <w:bCs/>
          </w:rPr>
          <w:t>-</w:t>
        </w:r>
        <w:r w:rsidRPr="008912EC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8912E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581511" w:rsidTr="00581511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  <w:r w:rsidRPr="00581511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  <w:r w:rsidRPr="00581511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  <w:r w:rsidRPr="00581511">
              <w:rPr>
                <w:noProof/>
              </w:rPr>
              <w:drawing>
                <wp:inline distT="0" distB="0" distL="0" distR="0" wp14:anchorId="67824318" wp14:editId="0B54D28D">
                  <wp:extent cx="942975" cy="487680"/>
                  <wp:effectExtent l="0" t="0" r="9525" b="7620"/>
                  <wp:docPr id="1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  <w:r w:rsidRPr="00581511">
              <w:t>Долдо Ж.А.</w:t>
            </w:r>
          </w:p>
        </w:tc>
      </w:tr>
      <w:tr w:rsidR="007F5A4F" w:rsidRPr="00581511" w:rsidTr="00581511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  <w:r w:rsidRPr="0058151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  <w:r w:rsidRPr="00581511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  <w:r w:rsidRPr="00581511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  <w:r w:rsidRPr="00581511">
              <w:rPr>
                <w:vertAlign w:val="superscript"/>
              </w:rPr>
              <w:t>(Ф.И.О.)</w:t>
            </w:r>
          </w:p>
        </w:tc>
      </w:tr>
      <w:tr w:rsidR="007F5A4F" w:rsidRPr="00581511" w:rsidTr="00581511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  <w:r w:rsidRPr="00581511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  <w:r w:rsidRPr="00581511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  <w:r w:rsidRPr="00581511">
              <w:rPr>
                <w:noProof/>
              </w:rPr>
              <w:drawing>
                <wp:inline distT="0" distB="0" distL="0" distR="0" wp14:anchorId="7AF87422" wp14:editId="288C41BA">
                  <wp:extent cx="942975" cy="387985"/>
                  <wp:effectExtent l="0" t="0" r="9525" b="0"/>
                  <wp:docPr id="1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81511" w:rsidRDefault="007F5A4F" w:rsidP="00AA46ED">
            <w:pPr>
              <w:pStyle w:val="a8"/>
            </w:pPr>
            <w:r w:rsidRPr="00581511">
              <w:t>Нестеров С.Е.</w:t>
            </w:r>
          </w:p>
        </w:tc>
      </w:tr>
      <w:tr w:rsidR="007F5A4F" w:rsidRPr="00581511" w:rsidTr="00581511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581511" w:rsidRDefault="007F5A4F" w:rsidP="00AA46ED">
            <w:pPr>
              <w:pStyle w:val="a8"/>
              <w:rPr>
                <w:vertAlign w:val="superscript"/>
              </w:rPr>
            </w:pPr>
            <w:r w:rsidRPr="0058151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581511" w:rsidRDefault="007F5A4F" w:rsidP="00AA46ED">
            <w:pPr>
              <w:pStyle w:val="a8"/>
              <w:rPr>
                <w:vertAlign w:val="superscript"/>
              </w:rPr>
            </w:pPr>
            <w:r w:rsidRPr="00581511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581511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581511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58151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581511" w:rsidRDefault="007F5A4F" w:rsidP="00AA46ED">
            <w:pPr>
              <w:pStyle w:val="a8"/>
              <w:rPr>
                <w:vertAlign w:val="superscript"/>
              </w:rPr>
            </w:pPr>
            <w:r w:rsidRPr="00581511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59"/>
          <w:headerReference w:type="default" r:id="rId60"/>
          <w:footerReference w:type="even" r:id="rId61"/>
          <w:footerReference w:type="default" r:id="rId62"/>
          <w:headerReference w:type="first" r:id="rId63"/>
          <w:footerReference w:type="first" r:id="rId6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Pr="00C40AF3" w:rsidRDefault="007F5A4F" w:rsidP="00776AA2">
      <w:pPr>
        <w:jc w:val="right"/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1\\ARMv51_files\\4BB286FD569540FDA2B8727A84E22D12\\Карта СОУТ.docx" \!  \* MERGEFORMAT </w:instrText>
      </w:r>
      <w:r>
        <w:fldChar w:fldCharType="separate"/>
      </w:r>
      <w:r w:rsidRPr="00C40AF3">
        <w:rPr>
          <w:sz w:val="20"/>
          <w:szCs w:val="20"/>
        </w:rPr>
        <w:t>Форма №4</w:t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(адрес работодателя, индекс, фамилия, имя, отчество руководителя, телефон, факс, адрес электронной почты)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Pr="00C40AF3" w:rsidRDefault="007F5A4F" w:rsidP="008866D3">
      <w:pPr>
        <w:pStyle w:val="1"/>
        <w:jc w:val="left"/>
      </w:pPr>
      <w:r>
        <w:t xml:space="preserve">                                                                      </w:t>
      </w:r>
      <w:r w:rsidRPr="00C40AF3">
        <w:t xml:space="preserve">КАРТА № </w:t>
      </w:r>
      <w:r w:rsidRPr="00C40AF3">
        <w:rPr>
          <w:b w:val="0"/>
        </w:rPr>
        <w:fldChar w:fldCharType="begin" w:fldLock="1"/>
      </w:r>
      <w:r w:rsidRPr="00C40AF3">
        <w:rPr>
          <w:b w:val="0"/>
        </w:rPr>
        <w:instrText xml:space="preserve"> DOCVARIABLE rm_number \* MERGEFORMAT </w:instrText>
      </w:r>
      <w:r w:rsidRPr="00C40AF3">
        <w:rPr>
          <w:b w:val="0"/>
        </w:rPr>
        <w:fldChar w:fldCharType="separate"/>
      </w:r>
      <w:r>
        <w:rPr>
          <w:b w:val="0"/>
        </w:rPr>
        <w:t xml:space="preserve"> 8 </w:t>
      </w:r>
      <w:r w:rsidRPr="00C40AF3">
        <w:rPr>
          <w:b w:val="0"/>
        </w:rPr>
        <w:fldChar w:fldCharType="end"/>
      </w:r>
      <w:r w:rsidRPr="00C40AF3">
        <w:rPr>
          <w:rStyle w:val="a9"/>
          <w:b w:val="0"/>
          <w:u w:val="none"/>
        </w:rPr>
        <w:t> </w:t>
      </w:r>
      <w:r w:rsidRPr="00C40AF3">
        <w:rPr>
          <w:caps/>
        </w:rPr>
        <w:br/>
      </w:r>
      <w:r>
        <w:t xml:space="preserve">                            </w:t>
      </w:r>
      <w:r w:rsidRPr="00C40AF3">
        <w:t>специальной оценки условий труда работников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RPr="00C40AF3" w:rsidTr="007569C7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Психолог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25883</w:t>
            </w:r>
          </w:p>
        </w:tc>
      </w:tr>
      <w:tr w:rsidR="007F5A4F" w:rsidRPr="00C40AF3" w:rsidTr="007569C7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76AA2">
            <w:pPr>
              <w:rPr>
                <w:vertAlign w:val="superscript"/>
              </w:rPr>
            </w:pPr>
            <w:r w:rsidRPr="007569C7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569C7">
            <w:pPr>
              <w:jc w:val="center"/>
              <w:rPr>
                <w:vertAlign w:val="superscript"/>
              </w:rPr>
            </w:pPr>
            <w:r w:rsidRPr="007569C7">
              <w:rPr>
                <w:vertAlign w:val="superscript"/>
              </w:rPr>
              <w:t>(код по ОК 016-94)</w:t>
            </w:r>
          </w:p>
        </w:tc>
      </w:tr>
    </w:tbl>
    <w:p w:rsidR="007F5A4F" w:rsidRPr="00C40AF3" w:rsidRDefault="007F5A4F" w:rsidP="00776AA2">
      <w:r w:rsidRPr="00C40AF3">
        <w:t>Наименование структурного подразделения: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ceh_info \* MERGEFORMAT </w:instrText>
      </w:r>
      <w:r w:rsidRPr="00C40AF3">
        <w:rPr>
          <w:rStyle w:val="a9"/>
        </w:rPr>
        <w:fldChar w:fldCharType="separate"/>
      </w:r>
      <w:r w:rsidRPr="00181E02">
        <w:rPr>
          <w:rStyle w:val="a9"/>
        </w:rPr>
        <w:t xml:space="preserve"> отсутствует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t>Количество и номера аналогичных рабочих мест: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anal_rms \* MERGEFORMAT </w:instrText>
      </w:r>
      <w:r w:rsidRPr="00C40AF3">
        <w:rPr>
          <w:rStyle w:val="a9"/>
        </w:rPr>
        <w:fldChar w:fldCharType="separate"/>
      </w:r>
      <w:r w:rsidRPr="00181E02">
        <w:rPr>
          <w:rStyle w:val="a9"/>
        </w:rPr>
        <w:t xml:space="preserve">  Отсутствуют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rPr>
          <w:b/>
        </w:rPr>
        <w:t>Строка 010.</w:t>
      </w:r>
      <w:r w:rsidRPr="00C40AF3">
        <w:t> Выпуск ЕТКС, ЕКС  </w:t>
      </w:r>
      <w:r w:rsidRPr="00C40AF3">
        <w:rPr>
          <w:u w:val="single"/>
        </w:rPr>
        <w:t>  </w:t>
      </w:r>
      <w:r w:rsidRPr="008866D3">
        <w:rPr>
          <w:sz w:val="22"/>
          <w:szCs w:val="22"/>
          <w:u w:val="single"/>
        </w:rPr>
        <w:fldChar w:fldCharType="begin" w:fldLock="1"/>
      </w:r>
      <w:r w:rsidRPr="008866D3">
        <w:rPr>
          <w:sz w:val="22"/>
          <w:szCs w:val="22"/>
          <w:u w:val="single"/>
        </w:rPr>
        <w:instrText xml:space="preserve"> DOCVARIABLE "etks_info" \* MERGEFORMAT </w:instrText>
      </w:r>
      <w:r w:rsidRPr="008866D3">
        <w:rPr>
          <w:sz w:val="22"/>
          <w:szCs w:val="22"/>
          <w:u w:val="single"/>
        </w:rPr>
        <w:fldChar w:fldCharType="separate"/>
      </w:r>
      <w:r w:rsidRPr="00181E02">
        <w:rPr>
          <w:sz w:val="22"/>
          <w:szCs w:val="22"/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66D3">
        <w:rPr>
          <w:sz w:val="22"/>
          <w:szCs w:val="22"/>
          <w:u w:val="single"/>
        </w:rPr>
        <w:fldChar w:fldCharType="end"/>
      </w:r>
      <w:r w:rsidRPr="008866D3">
        <w:rPr>
          <w:sz w:val="22"/>
          <w:szCs w:val="22"/>
          <w:u w:val="single"/>
        </w:rPr>
        <w:t xml:space="preserve"> </w:t>
      </w:r>
      <w:r w:rsidRPr="008866D3">
        <w:rPr>
          <w:sz w:val="22"/>
          <w:szCs w:val="22"/>
          <w:u w:val="single"/>
        </w:rPr>
        <w:tab/>
        <w:t>   </w:t>
      </w:r>
      <w:r w:rsidRPr="008866D3">
        <w:rPr>
          <w:sz w:val="22"/>
          <w:szCs w:val="22"/>
        </w:rPr>
        <w:br/>
      </w:r>
      <w:r w:rsidRPr="00C40AF3">
        <w:rPr>
          <w:b/>
        </w:rPr>
        <w:t>Строка 020.</w:t>
      </w:r>
      <w:r w:rsidRPr="00C40AF3">
        <w:t xml:space="preserve"> Количество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134"/>
      </w:tblGrid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на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на всех аналогичных рабочих местах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F5A4F" w:rsidRPr="00C40AF3" w:rsidTr="007569C7">
        <w:tc>
          <w:tcPr>
            <w:tcW w:w="6345" w:type="dxa"/>
            <w:gridSpan w:val="2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из них: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женщин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лиц в возрасте до 18 лет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инвалидов, допущенных к выполнению работ на данном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F5A4F" w:rsidRPr="00C40AF3" w:rsidRDefault="007F5A4F" w:rsidP="00776AA2">
      <w:r w:rsidRPr="00C40AF3">
        <w:rPr>
          <w:b/>
        </w:rPr>
        <w:t>Строка 021.</w:t>
      </w:r>
      <w:r w:rsidRPr="00C40AF3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133-425-944 46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</w:tbl>
    <w:p w:rsidR="007F5A4F" w:rsidRPr="00C40AF3" w:rsidRDefault="007F5A4F" w:rsidP="00481C22">
      <w:r w:rsidRPr="00C40AF3">
        <w:rPr>
          <w:b/>
        </w:rPr>
        <w:t>Строка 022.</w:t>
      </w:r>
      <w:r w:rsidRPr="00C40AF3">
        <w:t xml:space="preserve">  Используемое оборудование: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oborud \* MERGEFORMAT </w:instrText>
      </w:r>
      <w:r w:rsidRPr="00C40AF3">
        <w:rPr>
          <w:rStyle w:val="a9"/>
        </w:rPr>
        <w:fldChar w:fldCharType="separate"/>
      </w:r>
      <w:r w:rsidRPr="00181E02">
        <w:rPr>
          <w:rStyle w:val="a9"/>
        </w:rPr>
        <w:t xml:space="preserve">  ПЭВМ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pPr>
        <w:ind w:firstLine="1418"/>
      </w:pPr>
      <w:r w:rsidRPr="00C40AF3">
        <w:t>Используемые сырье и материалы: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tools \* MERGEFORMAT </w:instrText>
      </w:r>
      <w:r w:rsidRPr="00C40AF3">
        <w:rPr>
          <w:rStyle w:val="a9"/>
        </w:rPr>
        <w:fldChar w:fldCharType="separate"/>
      </w:r>
      <w:r w:rsidRPr="00181E02">
        <w:rPr>
          <w:rStyle w:val="a9"/>
        </w:rPr>
        <w:t xml:space="preserve"> Отсутствуют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r w:rsidRPr="00C40AF3">
        <w:rPr>
          <w:b/>
        </w:rPr>
        <w:t>Строка 030.</w:t>
      </w:r>
      <w:r w:rsidRPr="00C40AF3">
        <w:t xml:space="preserve"> Оценка условий труда по идентифицированным вредным (опасным) факторам: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252"/>
        <w:gridCol w:w="1134"/>
        <w:gridCol w:w="1559"/>
        <w:gridCol w:w="2127"/>
        <w:gridCol w:w="283"/>
      </w:tblGrid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Код опасности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Класс 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Эффективность СИЗ, +/-/</w:t>
            </w:r>
            <w:r w:rsidRPr="007569C7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 w:rsidRPr="00C40AF3">
              <w:t>Класс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Микроклимат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Световая среда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7569C7" w:rsidTr="007569C7">
        <w:tc>
          <w:tcPr>
            <w:tcW w:w="5353" w:type="dxa"/>
            <w:gridSpan w:val="2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b/>
                <w:color w:val="000000"/>
              </w:rPr>
            </w:pPr>
            <w:r w:rsidRPr="007569C7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7569C7" w:rsidRDefault="007F5A4F" w:rsidP="00C03F4A">
            <w:pPr>
              <w:pStyle w:val="a8"/>
              <w:rPr>
                <w:b/>
              </w:rPr>
            </w:pPr>
          </w:p>
        </w:tc>
      </w:tr>
    </w:tbl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Pr="00C40AF3" w:rsidRDefault="007F5A4F" w:rsidP="00481C22">
      <w:r w:rsidRPr="00C40AF3">
        <w:rPr>
          <w:b/>
        </w:rPr>
        <w:t>Строка  040.</w:t>
      </w:r>
      <w:r w:rsidRPr="00C40AF3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C40AF3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lastRenderedPageBreak/>
              <w:t>№</w:t>
            </w:r>
            <w:r w:rsidRPr="00C40AF3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Виды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По результатам оценки условий труда</w:t>
            </w:r>
          </w:p>
        </w:tc>
      </w:tr>
      <w:tr w:rsidR="007F5A4F" w:rsidRPr="00C40AF3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 xml:space="preserve">необходимость  в установлении компенсации </w:t>
            </w:r>
            <w:r w:rsidRPr="00C40AF3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>основание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Повышенная оплата труда работников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Право на досрочное назначение трудовой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102B01" w:rsidRDefault="007F5A4F" w:rsidP="00AC6841">
      <w:pPr>
        <w:rPr>
          <w:u w:val="single"/>
        </w:rPr>
      </w:pPr>
      <w:r w:rsidRPr="00C40AF3">
        <w:rPr>
          <w:b/>
        </w:rPr>
        <w:t>Строка 050.</w:t>
      </w:r>
      <w:r w:rsidRPr="00C40AF3">
        <w:t> Рекомендации по улучшению и оздоровлению условий труда, по режима</w:t>
      </w:r>
      <w:r>
        <w:t>м</w:t>
      </w:r>
      <w:r w:rsidRPr="00C40AF3">
        <w:t xml:space="preserve"> труда и отдыха, по подбору работников: </w:t>
      </w:r>
      <w:r w:rsidRPr="00C40AF3">
        <w:rPr>
          <w:u w:val="single"/>
        </w:rPr>
        <w:t>  </w:t>
      </w:r>
      <w:r>
        <w:rPr>
          <w:i/>
          <w:u w:val="single"/>
        </w:rPr>
        <w:t xml:space="preserve"> </w:t>
      </w:r>
      <w:r w:rsidRPr="008B08C7">
        <w:rPr>
          <w:u w:val="single"/>
        </w:rPr>
        <w:t xml:space="preserve"> </w:t>
      </w:r>
      <w:r w:rsidRPr="00481C22">
        <w:rPr>
          <w:u w:val="single"/>
        </w:rPr>
        <w:t xml:space="preserve"> 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</w:t>
      </w:r>
      <w:r>
        <w:rPr>
          <w:u w:val="single"/>
        </w:rPr>
        <w:t xml:space="preserve"> </w:t>
      </w:r>
    </w:p>
    <w:p w:rsidR="007F5A4F" w:rsidRDefault="007F5A4F" w:rsidP="00AC6841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Default="007F5A4F" w:rsidP="00AC6841">
      <w:pPr>
        <w:jc w:val="both"/>
        <w:rPr>
          <w:u w:val="single"/>
        </w:rPr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 xml:space="preserve">  </w:t>
      </w:r>
    </w:p>
    <w:p w:rsidR="007F5A4F" w:rsidRPr="00C40AF3" w:rsidRDefault="007F5A4F" w:rsidP="00AC6841">
      <w:r w:rsidRPr="00481C22">
        <w:rPr>
          <w:u w:val="single"/>
        </w:rPr>
        <w:tab/>
        <w:t>   </w:t>
      </w:r>
      <w:r w:rsidRPr="00C40AF3">
        <w:t>Дата составления: </w:t>
      </w:r>
      <w:r w:rsidRPr="00C40AF3">
        <w:rPr>
          <w:u w:val="single"/>
        </w:rPr>
        <w:t xml:space="preserve">  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fill_date \* MERGEFORMAT </w:instrText>
      </w:r>
      <w:r w:rsidRPr="00C40AF3">
        <w:rPr>
          <w:u w:val="single"/>
        </w:rPr>
        <w:fldChar w:fldCharType="separate"/>
      </w:r>
      <w:r w:rsidRPr="00DB49AD">
        <w:rPr>
          <w:u w:val="single"/>
        </w:rPr>
        <w:t>14.09.2018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   </w:t>
      </w:r>
    </w:p>
    <w:p w:rsidR="007F5A4F" w:rsidRPr="00C40AF3" w:rsidRDefault="007F5A4F" w:rsidP="003C5C39">
      <w:r w:rsidRPr="00C40AF3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181E0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C40AF3" w:rsidTr="00C2554B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181E02" w:rsidRDefault="007F5A4F" w:rsidP="00181E02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181E02" w:rsidTr="00181E0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</w:tr>
      <w:tr w:rsidR="007F5A4F" w:rsidRPr="00181E02" w:rsidTr="00181E0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(дата)</w:t>
            </w:r>
          </w:p>
        </w:tc>
      </w:tr>
      <w:tr w:rsidR="007F5A4F" w:rsidRPr="00181E02" w:rsidTr="008F21D0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181E02" w:rsidRDefault="007F5A4F" w:rsidP="00181E02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181E02" w:rsidTr="00181E0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</w:tr>
      <w:tr w:rsidR="007F5A4F" w:rsidRPr="00181E02" w:rsidTr="00F008D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181E0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181E0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181E02" w:rsidTr="00181E0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81E02" w:rsidRDefault="007F5A4F" w:rsidP="004E51DC">
            <w:pPr>
              <w:pStyle w:val="a8"/>
            </w:pPr>
          </w:p>
        </w:tc>
      </w:tr>
      <w:tr w:rsidR="007F5A4F" w:rsidRPr="00181E02" w:rsidTr="00181E0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181E02" w:rsidRDefault="007F5A4F" w:rsidP="004E51DC">
            <w:pPr>
              <w:pStyle w:val="a8"/>
              <w:rPr>
                <w:vertAlign w:val="superscript"/>
              </w:rPr>
            </w:pPr>
            <w:r w:rsidRPr="00181E02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 w:rsidRPr="00342FD7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7462E1"/>
    <w:p w:rsidR="007F5A4F" w:rsidRPr="00C40AF3" w:rsidRDefault="007F5A4F" w:rsidP="007462E1">
      <w:r w:rsidRPr="00C40AF3">
        <w:lastRenderedPageBreak/>
        <w:t>С результатами 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C40AF3" w:rsidTr="00181E02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Пряжевская Ирина Александровна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Default="007F5A4F" w:rsidP="009A2489">
      <w:pPr>
        <w:sectPr w:rsidR="007F5A4F" w:rsidSect="007F5A4F">
          <w:headerReference w:type="default" r:id="rId65"/>
          <w:footerReference w:type="default" r:id="rId6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1\\ARMv51_files\\4BB286FD569540FDA2B8727A84E22D12\\Освещение.docx"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249-18/8-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834B41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834B41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834B41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8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834B41">
        <w:rPr>
          <w:rStyle w:val="a9"/>
        </w:rPr>
        <w:t xml:space="preserve"> Психолог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834B41">
        <w:rPr>
          <w:rStyle w:val="a9"/>
        </w:rPr>
        <w:t xml:space="preserve"> 25883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834B41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745491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745491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745491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745491">
        <w:t>- Руководство по эксплуатации прибор  комбинированный  "ТКА-ПКМ" (02);</w:t>
      </w:r>
    </w:p>
    <w:p w:rsidR="007F5A4F" w:rsidRPr="00745491" w:rsidRDefault="007F5A4F" w:rsidP="00AD14A4">
      <w:r w:rsidRPr="00745491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745491" w:rsidRDefault="007F5A4F" w:rsidP="00AD14A4">
      <w:r w:rsidRPr="00745491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745491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1843"/>
        <w:gridCol w:w="1787"/>
        <w:gridCol w:w="1134"/>
        <w:gridCol w:w="1134"/>
        <w:gridCol w:w="1192"/>
        <w:gridCol w:w="1501"/>
      </w:tblGrid>
      <w:tr w:rsidR="007F5A4F" w:rsidRPr="00CC6995" w:rsidTr="00745491">
        <w:trPr>
          <w:jc w:val="center"/>
        </w:trPr>
        <w:tc>
          <w:tcPr>
            <w:tcW w:w="1790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843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1787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3F2864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3F2864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745491">
        <w:trPr>
          <w:jc w:val="center"/>
        </w:trPr>
        <w:tc>
          <w:tcPr>
            <w:tcW w:w="1790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843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1787" w:type="dxa"/>
            <w:vAlign w:val="center"/>
          </w:tcPr>
          <w:p w:rsidR="007F5A4F" w:rsidRPr="00CC6995" w:rsidRDefault="007F5A4F" w:rsidP="003F2864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745491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п.15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745491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745491">
              <w:rPr>
                <w:b/>
                <w:sz w:val="18"/>
                <w:szCs w:val="18"/>
              </w:rPr>
              <w:t>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745491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300;302;305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745491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7A4F42">
          <w:rPr>
            <w:bCs/>
          </w:rPr>
          <w:t>-</w:t>
        </w:r>
        <w:r w:rsidRPr="007A4F42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3F0023" w:rsidTr="003F0023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  <w:r w:rsidRPr="003F0023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  <w:r w:rsidRPr="003F0023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  <w:r w:rsidRPr="003F0023">
              <w:rPr>
                <w:noProof/>
              </w:rPr>
              <w:drawing>
                <wp:inline distT="0" distB="0" distL="0" distR="0" wp14:anchorId="49A1543B" wp14:editId="4D293D24">
                  <wp:extent cx="942975" cy="487680"/>
                  <wp:effectExtent l="0" t="0" r="9525" b="7620"/>
                  <wp:docPr id="15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  <w:r w:rsidRPr="003F0023">
              <w:t>Долдо Ж.А.</w:t>
            </w:r>
          </w:p>
        </w:tc>
      </w:tr>
      <w:tr w:rsidR="007F5A4F" w:rsidRPr="003F0023" w:rsidTr="003F0023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  <w:r w:rsidRPr="003F002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  <w:r w:rsidRPr="003F0023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  <w:r w:rsidRPr="003F002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  <w:r w:rsidRPr="003F0023">
              <w:rPr>
                <w:vertAlign w:val="superscript"/>
              </w:rPr>
              <w:t>(Ф.И.О.)</w:t>
            </w:r>
          </w:p>
        </w:tc>
      </w:tr>
      <w:tr w:rsidR="007F5A4F" w:rsidRPr="003F0023" w:rsidTr="003F0023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  <w:r w:rsidRPr="003F0023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  <w:r w:rsidRPr="003F0023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  <w:r w:rsidRPr="003F0023">
              <w:rPr>
                <w:noProof/>
              </w:rPr>
              <w:drawing>
                <wp:inline distT="0" distB="0" distL="0" distR="0" wp14:anchorId="6A5D3A7C" wp14:editId="1599998A">
                  <wp:extent cx="942975" cy="387985"/>
                  <wp:effectExtent l="0" t="0" r="9525" b="0"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F0023" w:rsidRDefault="007F5A4F" w:rsidP="00AA46ED">
            <w:pPr>
              <w:pStyle w:val="a8"/>
            </w:pPr>
            <w:r w:rsidRPr="003F0023">
              <w:t>Нестеров С.Е.</w:t>
            </w:r>
          </w:p>
        </w:tc>
      </w:tr>
      <w:tr w:rsidR="007F5A4F" w:rsidRPr="003F0023" w:rsidTr="003F0023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3F0023" w:rsidRDefault="007F5A4F" w:rsidP="00AA46ED">
            <w:pPr>
              <w:pStyle w:val="a8"/>
              <w:rPr>
                <w:vertAlign w:val="superscript"/>
              </w:rPr>
            </w:pPr>
            <w:r w:rsidRPr="003F002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3F0023" w:rsidRDefault="007F5A4F" w:rsidP="00AA46ED">
            <w:pPr>
              <w:pStyle w:val="a8"/>
              <w:rPr>
                <w:vertAlign w:val="superscript"/>
              </w:rPr>
            </w:pPr>
            <w:r w:rsidRPr="003F0023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3F0023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3F0023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3F0023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3F0023" w:rsidRDefault="007F5A4F" w:rsidP="00AA46ED">
            <w:pPr>
              <w:pStyle w:val="a8"/>
              <w:rPr>
                <w:vertAlign w:val="superscript"/>
              </w:rPr>
            </w:pPr>
            <w:r w:rsidRPr="003F0023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1\\ARMv51_files\\4BB286FD569540FDA2B8727A84E22D12\\Напряженность.docx"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249-18/8-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043048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C6DD5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043048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043048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C6DD5" w:rsidRDefault="007F5A4F" w:rsidP="00F17946">
      <w:pPr>
        <w:pStyle w:val="a6"/>
      </w:pPr>
      <w:r w:rsidRPr="00FC6DD5">
        <w:t>3</w:t>
      </w:r>
      <w:r w:rsidRPr="0092778A">
        <w:t>. Сведения о рабочем месте</w:t>
      </w:r>
      <w:r w:rsidRPr="00FC6DD5">
        <w:t>:</w:t>
      </w:r>
    </w:p>
    <w:p w:rsidR="007F5A4F" w:rsidRPr="00710271" w:rsidRDefault="007F5A4F" w:rsidP="00F17946">
      <w:r w:rsidRPr="00FC6DD5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8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FC6DD5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043048">
        <w:rPr>
          <w:rStyle w:val="a9"/>
        </w:rPr>
        <w:t xml:space="preserve"> Психолог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FC6DD5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043048">
        <w:rPr>
          <w:rStyle w:val="a9"/>
        </w:rPr>
        <w:t xml:space="preserve"> 25883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043048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FC6DD5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448528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21.05.2018</w:t>
            </w:r>
          </w:p>
        </w:tc>
      </w:tr>
    </w:tbl>
    <w:p w:rsidR="007F5A4F" w:rsidRPr="00FC6DD5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FC6DD5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CE0EBE" w:rsidRDefault="007F5A4F" w:rsidP="005859B9">
      <w:pPr>
        <w:pStyle w:val="a6"/>
        <w:rPr>
          <w:b w:val="0"/>
          <w:i/>
        </w:rPr>
      </w:pPr>
      <w:r>
        <w:t>6</w:t>
      </w:r>
      <w:r w:rsidRPr="005859B9">
        <w:t>. Краткое описание выполняемой работы:</w:t>
      </w:r>
      <w:r w:rsidRPr="00CE0EBE">
        <w:rPr>
          <w:rFonts w:ascii="Arial" w:hAnsi="Arial" w:cs="Arial"/>
          <w:shd w:val="clear" w:color="auto" w:fill="FFFFFF"/>
        </w:rPr>
        <w:t xml:space="preserve"> </w:t>
      </w:r>
      <w:r w:rsidRPr="00CE0EBE">
        <w:rPr>
          <w:b w:val="0"/>
          <w:i/>
          <w:shd w:val="clear" w:color="auto" w:fill="FFFFFF"/>
        </w:rPr>
        <w:t>Осуществляет комплекс мероприятий по воспитанию, образованию, развитию и социальной защите личности в учреждениях и по месту жительства обучающихся (воспитанников, детей).</w:t>
      </w:r>
    </w:p>
    <w:p w:rsidR="007F5A4F" w:rsidRPr="00CE0EBE" w:rsidRDefault="007F5A4F" w:rsidP="00CE0EBE">
      <w:pPr>
        <w:rPr>
          <w:b/>
        </w:rPr>
      </w:pPr>
      <w:r w:rsidRPr="00CE0EBE">
        <w:rPr>
          <w:b/>
        </w:rPr>
        <w:t>7. 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76 - 175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6 - 10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элементов (приемов), необходимых для реализации простого задания или в многократно 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более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lastRenderedPageBreak/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FC6DD5">
          <w:rPr>
            <w:bCs/>
          </w:rPr>
          <w:t>-</w:t>
        </w:r>
        <w:r w:rsidRPr="00FC6DD5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C6DD5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C06040" w:rsidTr="00C06040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  <w:r w:rsidRPr="00C06040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  <w:r w:rsidRPr="00C06040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  <w:r w:rsidRPr="00C06040">
              <w:rPr>
                <w:noProof/>
              </w:rPr>
              <w:drawing>
                <wp:inline distT="0" distB="0" distL="0" distR="0" wp14:anchorId="7A62A85C" wp14:editId="35E1DAC4">
                  <wp:extent cx="942975" cy="487680"/>
                  <wp:effectExtent l="0" t="0" r="9525" b="7620"/>
                  <wp:docPr id="17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  <w:r w:rsidRPr="00C06040">
              <w:t>Долдо Ж.А.</w:t>
            </w:r>
          </w:p>
        </w:tc>
      </w:tr>
      <w:tr w:rsidR="007F5A4F" w:rsidRPr="00C06040" w:rsidTr="00C06040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  <w:r w:rsidRPr="00C0604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  <w:r w:rsidRPr="00C06040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  <w:r w:rsidRPr="00C06040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  <w:r w:rsidRPr="00C06040">
              <w:rPr>
                <w:vertAlign w:val="superscript"/>
              </w:rPr>
              <w:t>(Ф.И.О.)</w:t>
            </w:r>
          </w:p>
        </w:tc>
      </w:tr>
      <w:tr w:rsidR="007F5A4F" w:rsidRPr="00C06040" w:rsidTr="00C06040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  <w:r w:rsidRPr="00C06040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  <w:r w:rsidRPr="00C06040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  <w:r w:rsidRPr="00C06040">
              <w:rPr>
                <w:noProof/>
              </w:rPr>
              <w:drawing>
                <wp:inline distT="0" distB="0" distL="0" distR="0" wp14:anchorId="0A47BC75" wp14:editId="7D157DB6">
                  <wp:extent cx="942975" cy="387985"/>
                  <wp:effectExtent l="0" t="0" r="9525" b="0"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06040" w:rsidRDefault="007F5A4F" w:rsidP="00AA46ED">
            <w:pPr>
              <w:pStyle w:val="a8"/>
            </w:pPr>
            <w:r w:rsidRPr="00C06040">
              <w:t>Нестеров С.Е.</w:t>
            </w:r>
          </w:p>
        </w:tc>
      </w:tr>
      <w:tr w:rsidR="007F5A4F" w:rsidRPr="00C06040" w:rsidTr="00C06040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C06040" w:rsidRDefault="007F5A4F" w:rsidP="00AA46ED">
            <w:pPr>
              <w:pStyle w:val="a8"/>
              <w:rPr>
                <w:vertAlign w:val="superscript"/>
              </w:rPr>
            </w:pPr>
            <w:r w:rsidRPr="00C0604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C06040" w:rsidRDefault="007F5A4F" w:rsidP="00AA46ED">
            <w:pPr>
              <w:pStyle w:val="a8"/>
              <w:rPr>
                <w:vertAlign w:val="superscript"/>
              </w:rPr>
            </w:pPr>
            <w:r w:rsidRPr="00C06040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C06040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C06040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0604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C06040" w:rsidRDefault="007F5A4F" w:rsidP="00AA46ED">
            <w:pPr>
              <w:pStyle w:val="a8"/>
              <w:rPr>
                <w:vertAlign w:val="superscript"/>
              </w:rPr>
            </w:pPr>
            <w:r w:rsidRPr="00C06040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Pr="00C40AF3" w:rsidRDefault="007F5A4F" w:rsidP="00776AA2">
      <w:pPr>
        <w:jc w:val="right"/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1\\ARMv51_files\\1472FFA7D87046FC8A63D84D37A272DE\\Карта СОУТ1.docx" \!  \* MERGEFORMAT </w:instrText>
      </w:r>
      <w:r>
        <w:fldChar w:fldCharType="separate"/>
      </w:r>
      <w:r w:rsidRPr="00C40AF3">
        <w:rPr>
          <w:sz w:val="20"/>
          <w:szCs w:val="20"/>
        </w:rPr>
        <w:t>Форма №4</w:t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(адрес работодателя, индекс, фамилия, имя, отчество руководителя, телефон, факс, адрес электронной почты)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Pr="00C40AF3" w:rsidRDefault="007F5A4F" w:rsidP="008866D3">
      <w:pPr>
        <w:pStyle w:val="1"/>
        <w:jc w:val="left"/>
      </w:pPr>
      <w:r>
        <w:t xml:space="preserve">                                                                      </w:t>
      </w:r>
      <w:r w:rsidRPr="00C40AF3">
        <w:t xml:space="preserve">КАРТА № </w:t>
      </w:r>
      <w:r w:rsidRPr="00C40AF3">
        <w:rPr>
          <w:b w:val="0"/>
        </w:rPr>
        <w:fldChar w:fldCharType="begin" w:fldLock="1"/>
      </w:r>
      <w:r w:rsidRPr="00C40AF3">
        <w:rPr>
          <w:b w:val="0"/>
        </w:rPr>
        <w:instrText xml:space="preserve"> DOCVARIABLE rm_number \* MERGEFORMAT </w:instrText>
      </w:r>
      <w:r w:rsidRPr="00C40AF3">
        <w:rPr>
          <w:b w:val="0"/>
        </w:rPr>
        <w:fldChar w:fldCharType="separate"/>
      </w:r>
      <w:r>
        <w:rPr>
          <w:b w:val="0"/>
        </w:rPr>
        <w:t xml:space="preserve"> 9 </w:t>
      </w:r>
      <w:r w:rsidRPr="00C40AF3">
        <w:rPr>
          <w:b w:val="0"/>
        </w:rPr>
        <w:fldChar w:fldCharType="end"/>
      </w:r>
      <w:r w:rsidRPr="00C40AF3">
        <w:rPr>
          <w:rStyle w:val="a9"/>
          <w:b w:val="0"/>
          <w:u w:val="none"/>
        </w:rPr>
        <w:t> </w:t>
      </w:r>
      <w:r w:rsidRPr="00C40AF3">
        <w:rPr>
          <w:caps/>
        </w:rPr>
        <w:br/>
      </w:r>
      <w:r>
        <w:t xml:space="preserve">                            </w:t>
      </w:r>
      <w:r w:rsidRPr="00C40AF3">
        <w:t>специальной оценки условий труда работников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RPr="00C40AF3" w:rsidTr="007569C7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Старший вожатый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20434</w:t>
            </w:r>
          </w:p>
        </w:tc>
      </w:tr>
      <w:tr w:rsidR="007F5A4F" w:rsidRPr="00C40AF3" w:rsidTr="007569C7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76AA2">
            <w:pPr>
              <w:rPr>
                <w:vertAlign w:val="superscript"/>
              </w:rPr>
            </w:pPr>
            <w:r w:rsidRPr="007569C7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569C7">
            <w:pPr>
              <w:jc w:val="center"/>
              <w:rPr>
                <w:vertAlign w:val="superscript"/>
              </w:rPr>
            </w:pPr>
            <w:r w:rsidRPr="007569C7">
              <w:rPr>
                <w:vertAlign w:val="superscript"/>
              </w:rPr>
              <w:t>(код по ОК 016-94)</w:t>
            </w:r>
          </w:p>
        </w:tc>
      </w:tr>
    </w:tbl>
    <w:p w:rsidR="007F5A4F" w:rsidRPr="00C40AF3" w:rsidRDefault="007F5A4F" w:rsidP="00776AA2">
      <w:r w:rsidRPr="00C40AF3">
        <w:t>Наименование структурного подразделения: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ceh_info \* MERGEFORMAT </w:instrText>
      </w:r>
      <w:r w:rsidRPr="00C40AF3">
        <w:rPr>
          <w:rStyle w:val="a9"/>
        </w:rPr>
        <w:fldChar w:fldCharType="separate"/>
      </w:r>
      <w:r w:rsidRPr="00B8212B">
        <w:rPr>
          <w:rStyle w:val="a9"/>
        </w:rPr>
        <w:t xml:space="preserve"> отсутствует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t>Количество и номера аналогичных рабочих мест: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anal_rms \* MERGEFORMAT </w:instrText>
      </w:r>
      <w:r w:rsidRPr="00C40AF3">
        <w:rPr>
          <w:rStyle w:val="a9"/>
        </w:rPr>
        <w:fldChar w:fldCharType="separate"/>
      </w:r>
      <w:r w:rsidRPr="00B8212B">
        <w:rPr>
          <w:rStyle w:val="a9"/>
        </w:rPr>
        <w:t xml:space="preserve">  Отсутствуют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rPr>
          <w:b/>
        </w:rPr>
        <w:t>Строка 010.</w:t>
      </w:r>
      <w:r w:rsidRPr="00C40AF3">
        <w:t> Выпуск ЕТКС, ЕКС  </w:t>
      </w:r>
      <w:r w:rsidRPr="00C40AF3">
        <w:rPr>
          <w:u w:val="single"/>
        </w:rPr>
        <w:t>  </w:t>
      </w:r>
      <w:r w:rsidRPr="008866D3">
        <w:rPr>
          <w:sz w:val="22"/>
          <w:szCs w:val="22"/>
          <w:u w:val="single"/>
        </w:rPr>
        <w:fldChar w:fldCharType="begin" w:fldLock="1"/>
      </w:r>
      <w:r w:rsidRPr="008866D3">
        <w:rPr>
          <w:sz w:val="22"/>
          <w:szCs w:val="22"/>
          <w:u w:val="single"/>
        </w:rPr>
        <w:instrText xml:space="preserve"> DOCVARIABLE "etks_info" \* MERGEFORMAT </w:instrText>
      </w:r>
      <w:r w:rsidRPr="008866D3">
        <w:rPr>
          <w:sz w:val="22"/>
          <w:szCs w:val="22"/>
          <w:u w:val="single"/>
        </w:rPr>
        <w:fldChar w:fldCharType="separate"/>
      </w:r>
      <w:r w:rsidRPr="00B8212B">
        <w:rPr>
          <w:sz w:val="22"/>
          <w:szCs w:val="22"/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66D3">
        <w:rPr>
          <w:sz w:val="22"/>
          <w:szCs w:val="22"/>
          <w:u w:val="single"/>
        </w:rPr>
        <w:fldChar w:fldCharType="end"/>
      </w:r>
      <w:r w:rsidRPr="008866D3">
        <w:rPr>
          <w:sz w:val="22"/>
          <w:szCs w:val="22"/>
          <w:u w:val="single"/>
        </w:rPr>
        <w:t xml:space="preserve"> </w:t>
      </w:r>
      <w:r w:rsidRPr="008866D3">
        <w:rPr>
          <w:sz w:val="22"/>
          <w:szCs w:val="22"/>
          <w:u w:val="single"/>
        </w:rPr>
        <w:tab/>
        <w:t>   </w:t>
      </w:r>
      <w:r w:rsidRPr="008866D3">
        <w:rPr>
          <w:sz w:val="22"/>
          <w:szCs w:val="22"/>
        </w:rPr>
        <w:br/>
      </w:r>
      <w:r w:rsidRPr="00C40AF3">
        <w:rPr>
          <w:b/>
        </w:rPr>
        <w:t>Строка 020.</w:t>
      </w:r>
      <w:r w:rsidRPr="00C40AF3">
        <w:t xml:space="preserve"> Количество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134"/>
      </w:tblGrid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на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на всех аналогичных рабочих местах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F5A4F" w:rsidRPr="00C40AF3" w:rsidTr="007569C7">
        <w:tc>
          <w:tcPr>
            <w:tcW w:w="6345" w:type="dxa"/>
            <w:gridSpan w:val="2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из них: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женщин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лиц в возрасте до 18 лет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инвалидов, допущенных к выполнению работ на данном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F5A4F" w:rsidRPr="00C40AF3" w:rsidRDefault="007F5A4F" w:rsidP="00776AA2">
      <w:r w:rsidRPr="00C40AF3">
        <w:rPr>
          <w:b/>
        </w:rPr>
        <w:t>Строка 021.</w:t>
      </w:r>
      <w:r w:rsidRPr="00C40AF3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Pr="00C40AF3" w:rsidRDefault="007F5A4F" w:rsidP="007569C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</w:tbl>
    <w:p w:rsidR="007F5A4F" w:rsidRPr="00C40AF3" w:rsidRDefault="007F5A4F" w:rsidP="00481C22">
      <w:r w:rsidRPr="00C40AF3">
        <w:rPr>
          <w:b/>
        </w:rPr>
        <w:t>Строка 022.</w:t>
      </w:r>
      <w:r w:rsidRPr="00C40AF3">
        <w:t xml:space="preserve">  Используемое оборудование: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oborud \* MERGEFORMAT </w:instrText>
      </w:r>
      <w:r w:rsidRPr="00C40AF3">
        <w:rPr>
          <w:rStyle w:val="a9"/>
        </w:rPr>
        <w:fldChar w:fldCharType="separate"/>
      </w:r>
      <w:r w:rsidRPr="00B8212B">
        <w:rPr>
          <w:rStyle w:val="a9"/>
        </w:rPr>
        <w:t xml:space="preserve">  ПЭВМ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pPr>
        <w:ind w:firstLine="1418"/>
      </w:pPr>
      <w:r w:rsidRPr="00C40AF3">
        <w:t>Используемые сырье и материалы: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tools \* MERGEFORMAT </w:instrText>
      </w:r>
      <w:r w:rsidRPr="00C40AF3">
        <w:rPr>
          <w:rStyle w:val="a9"/>
        </w:rPr>
        <w:fldChar w:fldCharType="separate"/>
      </w:r>
      <w:r w:rsidRPr="00B8212B">
        <w:rPr>
          <w:rStyle w:val="a9"/>
        </w:rPr>
        <w:t xml:space="preserve"> Отсутствуют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r w:rsidRPr="00C40AF3">
        <w:rPr>
          <w:b/>
        </w:rPr>
        <w:t>Строка 030.</w:t>
      </w:r>
      <w:r w:rsidRPr="00C40AF3">
        <w:t xml:space="preserve"> Оценка условий труда по идентифицированным вредным (опасным) факторам: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252"/>
        <w:gridCol w:w="1134"/>
        <w:gridCol w:w="1559"/>
        <w:gridCol w:w="2127"/>
        <w:gridCol w:w="283"/>
      </w:tblGrid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Код опасности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Класс 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Эффективность СИЗ, +/-/</w:t>
            </w:r>
            <w:r w:rsidRPr="007569C7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 w:rsidRPr="00C40AF3">
              <w:t>Класс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Микроклимат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Световая среда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7569C7" w:rsidTr="007569C7">
        <w:tc>
          <w:tcPr>
            <w:tcW w:w="5353" w:type="dxa"/>
            <w:gridSpan w:val="2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b/>
                <w:color w:val="000000"/>
              </w:rPr>
            </w:pPr>
            <w:r w:rsidRPr="007569C7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7569C7" w:rsidRDefault="007F5A4F" w:rsidP="00C03F4A">
            <w:pPr>
              <w:pStyle w:val="a8"/>
              <w:rPr>
                <w:b/>
              </w:rPr>
            </w:pPr>
          </w:p>
        </w:tc>
      </w:tr>
    </w:tbl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Pr="00C40AF3" w:rsidRDefault="007F5A4F" w:rsidP="00481C22">
      <w:r w:rsidRPr="00C40AF3">
        <w:rPr>
          <w:b/>
        </w:rPr>
        <w:t>Строка  040.</w:t>
      </w:r>
      <w:r w:rsidRPr="00C40AF3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C40AF3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lastRenderedPageBreak/>
              <w:t>№</w:t>
            </w:r>
            <w:r w:rsidRPr="00C40AF3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Виды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По результатам оценки условий труда</w:t>
            </w:r>
          </w:p>
        </w:tc>
      </w:tr>
      <w:tr w:rsidR="007F5A4F" w:rsidRPr="00C40AF3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 xml:space="preserve">необходимость  в установлении компенсации </w:t>
            </w:r>
            <w:r w:rsidRPr="00C40AF3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>основание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Повышенная оплата труда работников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Право на досрочное назначение трудовой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102B01" w:rsidRDefault="007F5A4F" w:rsidP="00AC6841">
      <w:pPr>
        <w:rPr>
          <w:u w:val="single"/>
        </w:rPr>
      </w:pPr>
      <w:r w:rsidRPr="00C40AF3">
        <w:rPr>
          <w:b/>
        </w:rPr>
        <w:t>Строка 050.</w:t>
      </w:r>
      <w:r w:rsidRPr="00C40AF3">
        <w:t> Рекомендации по улучшению и оздоровлению условий труда, по режима</w:t>
      </w:r>
      <w:r>
        <w:t>м</w:t>
      </w:r>
      <w:r w:rsidRPr="00C40AF3">
        <w:t xml:space="preserve"> труда и отдыха, по подбору работников: </w:t>
      </w:r>
      <w:r w:rsidRPr="00C40AF3">
        <w:rPr>
          <w:u w:val="single"/>
        </w:rPr>
        <w:t>  </w:t>
      </w:r>
      <w:r>
        <w:rPr>
          <w:i/>
          <w:u w:val="single"/>
        </w:rPr>
        <w:t xml:space="preserve"> </w:t>
      </w:r>
      <w:r w:rsidRPr="008B08C7">
        <w:rPr>
          <w:u w:val="single"/>
        </w:rPr>
        <w:t xml:space="preserve"> </w:t>
      </w:r>
      <w:r w:rsidRPr="00481C22">
        <w:rPr>
          <w:u w:val="single"/>
        </w:rPr>
        <w:t xml:space="preserve"> 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</w:t>
      </w:r>
      <w:r>
        <w:rPr>
          <w:u w:val="single"/>
        </w:rPr>
        <w:t xml:space="preserve"> </w:t>
      </w:r>
    </w:p>
    <w:p w:rsidR="007F5A4F" w:rsidRDefault="007F5A4F" w:rsidP="00AC6841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Default="007F5A4F" w:rsidP="00AC6841">
      <w:pPr>
        <w:jc w:val="both"/>
        <w:rPr>
          <w:u w:val="single"/>
        </w:rPr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 xml:space="preserve">  </w:t>
      </w:r>
    </w:p>
    <w:p w:rsidR="007F5A4F" w:rsidRPr="00C40AF3" w:rsidRDefault="007F5A4F" w:rsidP="00AC6841">
      <w:r w:rsidRPr="00481C22">
        <w:rPr>
          <w:u w:val="single"/>
        </w:rPr>
        <w:tab/>
        <w:t>   </w:t>
      </w:r>
      <w:r w:rsidRPr="00C40AF3">
        <w:t>Дата составления: </w:t>
      </w:r>
      <w:r w:rsidRPr="00C40AF3">
        <w:rPr>
          <w:u w:val="single"/>
        </w:rPr>
        <w:t xml:space="preserve">  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fill_date \* MERGEFORMAT </w:instrText>
      </w:r>
      <w:r w:rsidRPr="00C40AF3">
        <w:rPr>
          <w:u w:val="single"/>
        </w:rPr>
        <w:fldChar w:fldCharType="separate"/>
      </w:r>
      <w:r w:rsidRPr="00C51B94">
        <w:rPr>
          <w:u w:val="single"/>
        </w:rPr>
        <w:t>14.09.2018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   </w:t>
      </w:r>
    </w:p>
    <w:p w:rsidR="007F5A4F" w:rsidRPr="00C40AF3" w:rsidRDefault="007F5A4F" w:rsidP="003C5C39">
      <w:r w:rsidRPr="00C40AF3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B8212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C40AF3" w:rsidTr="00453419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B8212B" w:rsidRDefault="007F5A4F" w:rsidP="00B8212B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B8212B" w:rsidTr="00B8212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</w:tr>
      <w:tr w:rsidR="007F5A4F" w:rsidRPr="00B8212B" w:rsidTr="00B8212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(дата)</w:t>
            </w:r>
          </w:p>
        </w:tc>
      </w:tr>
      <w:tr w:rsidR="007F5A4F" w:rsidRPr="00B8212B" w:rsidTr="008E4FC6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B8212B" w:rsidRDefault="007F5A4F" w:rsidP="00B8212B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B8212B" w:rsidTr="00B8212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</w:tr>
      <w:tr w:rsidR="007F5A4F" w:rsidRPr="00B8212B" w:rsidTr="002000F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B8212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B8212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B8212B" w:rsidTr="00B8212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8212B" w:rsidRDefault="007F5A4F" w:rsidP="004E51DC">
            <w:pPr>
              <w:pStyle w:val="a8"/>
            </w:pPr>
          </w:p>
        </w:tc>
      </w:tr>
      <w:tr w:rsidR="007F5A4F" w:rsidRPr="00B8212B" w:rsidTr="00B8212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B8212B" w:rsidRDefault="007F5A4F" w:rsidP="004E51DC">
            <w:pPr>
              <w:pStyle w:val="a8"/>
              <w:rPr>
                <w:vertAlign w:val="superscript"/>
              </w:rPr>
            </w:pPr>
            <w:r w:rsidRPr="00B8212B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 w:rsidRPr="00342FD7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7462E1"/>
    <w:p w:rsidR="007F5A4F" w:rsidRPr="00C40AF3" w:rsidRDefault="007F5A4F" w:rsidP="007462E1">
      <w:r w:rsidRPr="00C40AF3">
        <w:lastRenderedPageBreak/>
        <w:t>С результатами 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C40AF3" w:rsidTr="00B8212B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Default="007F5A4F" w:rsidP="009A2489">
      <w:pPr>
        <w:sectPr w:rsidR="007F5A4F" w:rsidSect="007F5A4F">
          <w:headerReference w:type="default" r:id="rId79"/>
          <w:footerReference w:type="default" r:id="rId8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1\\ARMv51_files\\1472FFA7D87046FC8A63D84D37A272DE\\Освещение.docx"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249-18/9-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004C7C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004C7C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004C7C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9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004C7C">
        <w:rPr>
          <w:rStyle w:val="a9"/>
        </w:rPr>
        <w:t xml:space="preserve"> Старший вожатый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004C7C">
        <w:rPr>
          <w:rStyle w:val="a9"/>
        </w:rPr>
        <w:t xml:space="preserve"> 20434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004C7C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E85E06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E85E06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E85E06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E85E06">
        <w:t>- Руководство по эксплуатации прибор  комбинированный  "ТКА-ПКМ" (02);</w:t>
      </w:r>
    </w:p>
    <w:p w:rsidR="007F5A4F" w:rsidRPr="00E85E06" w:rsidRDefault="007F5A4F" w:rsidP="00AD14A4">
      <w:r w:rsidRPr="00E85E06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E85E06" w:rsidRDefault="007F5A4F" w:rsidP="00AD14A4">
      <w:r w:rsidRPr="00E85E06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E85E06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701"/>
        <w:gridCol w:w="1787"/>
        <w:gridCol w:w="1134"/>
        <w:gridCol w:w="1134"/>
        <w:gridCol w:w="1192"/>
        <w:gridCol w:w="1501"/>
      </w:tblGrid>
      <w:tr w:rsidR="007F5A4F" w:rsidRPr="00CC6995" w:rsidTr="00E85E06">
        <w:trPr>
          <w:jc w:val="center"/>
        </w:trPr>
        <w:tc>
          <w:tcPr>
            <w:tcW w:w="1932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70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1787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6B1C41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6B1C41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E85E06">
        <w:trPr>
          <w:jc w:val="center"/>
        </w:trPr>
        <w:tc>
          <w:tcPr>
            <w:tcW w:w="1932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70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1787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E85E06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E85E06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E85E06">
              <w:rPr>
                <w:b/>
                <w:sz w:val="18"/>
                <w:szCs w:val="18"/>
              </w:rPr>
              <w:t>50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E85E06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AC68E3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315;313;318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E85E06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AC68E3">
          <w:rPr>
            <w:bCs/>
          </w:rPr>
          <w:t>-</w:t>
        </w:r>
        <w:r w:rsidRPr="00AC68E3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9C2468" w:rsidTr="009C2468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  <w:r w:rsidRPr="009C2468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  <w:r w:rsidRPr="009C2468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  <w:r w:rsidRPr="009C2468">
              <w:rPr>
                <w:noProof/>
              </w:rPr>
              <w:drawing>
                <wp:inline distT="0" distB="0" distL="0" distR="0" wp14:anchorId="39DE7B53" wp14:editId="272DF9BE">
                  <wp:extent cx="942975" cy="487680"/>
                  <wp:effectExtent l="0" t="0" r="9525" b="7620"/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  <w:r w:rsidRPr="009C2468">
              <w:t>Долдо Ж.А.</w:t>
            </w:r>
          </w:p>
        </w:tc>
      </w:tr>
      <w:tr w:rsidR="007F5A4F" w:rsidRPr="009C2468" w:rsidTr="009C2468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  <w:r w:rsidRPr="009C246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  <w:r w:rsidRPr="009C246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  <w:r w:rsidRPr="009C2468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  <w:r w:rsidRPr="009C2468">
              <w:rPr>
                <w:vertAlign w:val="superscript"/>
              </w:rPr>
              <w:t>(Ф.И.О.)</w:t>
            </w:r>
          </w:p>
        </w:tc>
      </w:tr>
      <w:tr w:rsidR="007F5A4F" w:rsidRPr="009C2468" w:rsidTr="009C2468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  <w:r w:rsidRPr="009C2468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  <w:r w:rsidRPr="009C2468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  <w:r w:rsidRPr="009C2468">
              <w:rPr>
                <w:noProof/>
              </w:rPr>
              <w:drawing>
                <wp:inline distT="0" distB="0" distL="0" distR="0" wp14:anchorId="7E2FC0E5" wp14:editId="09080A21">
                  <wp:extent cx="942975" cy="387985"/>
                  <wp:effectExtent l="0" t="0" r="9525" b="0"/>
                  <wp:docPr id="20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C2468" w:rsidRDefault="007F5A4F" w:rsidP="00AA46ED">
            <w:pPr>
              <w:pStyle w:val="a8"/>
            </w:pPr>
            <w:r w:rsidRPr="009C2468">
              <w:t>Нестеров С.Е.</w:t>
            </w:r>
          </w:p>
        </w:tc>
      </w:tr>
      <w:tr w:rsidR="007F5A4F" w:rsidRPr="009C2468" w:rsidTr="009C2468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9C2468" w:rsidRDefault="007F5A4F" w:rsidP="00AA46ED">
            <w:pPr>
              <w:pStyle w:val="a8"/>
              <w:rPr>
                <w:vertAlign w:val="superscript"/>
              </w:rPr>
            </w:pPr>
            <w:r w:rsidRPr="009C246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9C2468" w:rsidRDefault="007F5A4F" w:rsidP="00AA46ED">
            <w:pPr>
              <w:pStyle w:val="a8"/>
              <w:rPr>
                <w:vertAlign w:val="superscript"/>
              </w:rPr>
            </w:pPr>
            <w:r w:rsidRPr="009C246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9C2468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9C2468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9C246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9C2468" w:rsidRDefault="007F5A4F" w:rsidP="00AA46ED">
            <w:pPr>
              <w:pStyle w:val="a8"/>
              <w:rPr>
                <w:vertAlign w:val="superscript"/>
              </w:rPr>
            </w:pPr>
            <w:r w:rsidRPr="009C2468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81"/>
          <w:headerReference w:type="default" r:id="rId82"/>
          <w:footerReference w:type="even" r:id="rId83"/>
          <w:footerReference w:type="default" r:id="rId84"/>
          <w:headerReference w:type="first" r:id="rId85"/>
          <w:footerReference w:type="first" r:id="rId8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1\\ARMv51_files\\1472FFA7D87046FC8A63D84D37A272DE\\Напряженность.docx"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249-18/9-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CC20A9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C6DD5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CC20A9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CC20A9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C6DD5" w:rsidRDefault="007F5A4F" w:rsidP="00F17946">
      <w:pPr>
        <w:pStyle w:val="a6"/>
      </w:pPr>
      <w:r w:rsidRPr="00FC6DD5">
        <w:t>3</w:t>
      </w:r>
      <w:r w:rsidRPr="0092778A">
        <w:t>. Сведения о рабочем месте</w:t>
      </w:r>
      <w:r w:rsidRPr="00FC6DD5">
        <w:t>:</w:t>
      </w:r>
    </w:p>
    <w:p w:rsidR="007F5A4F" w:rsidRPr="00710271" w:rsidRDefault="007F5A4F" w:rsidP="00F17946">
      <w:r w:rsidRPr="00FC6DD5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9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FC6DD5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CC20A9">
        <w:rPr>
          <w:rStyle w:val="a9"/>
        </w:rPr>
        <w:t xml:space="preserve"> Старший вожатый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FC6DD5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CC20A9">
        <w:rPr>
          <w:rStyle w:val="a9"/>
        </w:rPr>
        <w:t xml:space="preserve"> 20434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CC20A9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FC6DD5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448528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21.05.2018</w:t>
            </w:r>
          </w:p>
        </w:tc>
      </w:tr>
    </w:tbl>
    <w:p w:rsidR="007F5A4F" w:rsidRPr="00FC6DD5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FC6DD5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7D3122" w:rsidRDefault="007F5A4F" w:rsidP="005859B9">
      <w:pPr>
        <w:pStyle w:val="a6"/>
        <w:rPr>
          <w:b w:val="0"/>
          <w:i/>
        </w:rPr>
      </w:pPr>
      <w:r>
        <w:t>6</w:t>
      </w:r>
      <w:r w:rsidRPr="005859B9">
        <w:t>. Краткое описание выполняемой работы:</w:t>
      </w:r>
      <w:r w:rsidRPr="00CE0EBE">
        <w:rPr>
          <w:rFonts w:ascii="Arial" w:hAnsi="Arial" w:cs="Arial"/>
          <w:shd w:val="clear" w:color="auto" w:fill="FFFFFF"/>
        </w:rPr>
        <w:t xml:space="preserve"> </w:t>
      </w:r>
      <w:r>
        <w:rPr>
          <w:b w:val="0"/>
          <w:i/>
          <w:shd w:val="clear" w:color="auto" w:fill="FFFFFF"/>
        </w:rPr>
        <w:t xml:space="preserve"> </w:t>
      </w:r>
      <w:r w:rsidRPr="007D3122">
        <w:rPr>
          <w:b w:val="0"/>
          <w:i/>
          <w:shd w:val="clear" w:color="auto" w:fill="FFFFFF"/>
        </w:rPr>
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 и демократизма с учетом инициативы, интересов и потребностей обучающихся</w:t>
      </w:r>
      <w:r>
        <w:rPr>
          <w:b w:val="0"/>
          <w:i/>
          <w:shd w:val="clear" w:color="auto" w:fill="FFFFFF"/>
        </w:rPr>
        <w:t>.</w:t>
      </w:r>
    </w:p>
    <w:p w:rsidR="007F5A4F" w:rsidRPr="00CE0EBE" w:rsidRDefault="007F5A4F" w:rsidP="00CE0EBE">
      <w:pPr>
        <w:rPr>
          <w:b/>
        </w:rPr>
      </w:pPr>
      <w:r w:rsidRPr="00CE0EBE">
        <w:rPr>
          <w:b/>
        </w:rPr>
        <w:t>7. 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элементов (приемов), необходимых для реализации простого задания или в многократно 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более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lastRenderedPageBreak/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5A1400">
          <w:rPr>
            <w:bCs/>
          </w:rPr>
          <w:t>-</w:t>
        </w:r>
        <w:r w:rsidRPr="005A1400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C6DD5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1B7E81" w:rsidTr="001B7E81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  <w:r w:rsidRPr="001B7E81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  <w:r w:rsidRPr="001B7E81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  <w:r w:rsidRPr="001B7E81">
              <w:rPr>
                <w:noProof/>
              </w:rPr>
              <w:drawing>
                <wp:inline distT="0" distB="0" distL="0" distR="0" wp14:anchorId="31795D41" wp14:editId="17FB4315">
                  <wp:extent cx="942975" cy="487680"/>
                  <wp:effectExtent l="0" t="0" r="9525" b="7620"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  <w:r w:rsidRPr="001B7E81">
              <w:t>Долдо Ж.А.</w:t>
            </w:r>
          </w:p>
        </w:tc>
      </w:tr>
      <w:tr w:rsidR="007F5A4F" w:rsidRPr="001B7E81" w:rsidTr="001B7E81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  <w:r w:rsidRPr="001B7E8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  <w:r w:rsidRPr="001B7E81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  <w:r w:rsidRPr="001B7E81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  <w:r w:rsidRPr="001B7E81">
              <w:rPr>
                <w:vertAlign w:val="superscript"/>
              </w:rPr>
              <w:t>(Ф.И.О.)</w:t>
            </w:r>
          </w:p>
        </w:tc>
      </w:tr>
      <w:tr w:rsidR="007F5A4F" w:rsidRPr="001B7E81" w:rsidTr="001B7E81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  <w:r w:rsidRPr="001B7E81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  <w:r w:rsidRPr="001B7E81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  <w:r w:rsidRPr="001B7E81">
              <w:rPr>
                <w:noProof/>
              </w:rPr>
              <w:drawing>
                <wp:inline distT="0" distB="0" distL="0" distR="0" wp14:anchorId="399AACC4" wp14:editId="7DE2A59A">
                  <wp:extent cx="942975" cy="387985"/>
                  <wp:effectExtent l="0" t="0" r="9525" b="0"/>
                  <wp:docPr id="22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B7E81" w:rsidRDefault="007F5A4F" w:rsidP="00AA46ED">
            <w:pPr>
              <w:pStyle w:val="a8"/>
            </w:pPr>
            <w:r w:rsidRPr="001B7E81">
              <w:t>Нестеров С.Е.</w:t>
            </w:r>
          </w:p>
        </w:tc>
      </w:tr>
      <w:tr w:rsidR="007F5A4F" w:rsidRPr="001B7E81" w:rsidTr="001B7E81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1B7E81" w:rsidRDefault="007F5A4F" w:rsidP="00AA46ED">
            <w:pPr>
              <w:pStyle w:val="a8"/>
              <w:rPr>
                <w:vertAlign w:val="superscript"/>
              </w:rPr>
            </w:pPr>
            <w:r w:rsidRPr="001B7E8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1B7E81" w:rsidRDefault="007F5A4F" w:rsidP="00AA46ED">
            <w:pPr>
              <w:pStyle w:val="a8"/>
              <w:rPr>
                <w:vertAlign w:val="superscript"/>
              </w:rPr>
            </w:pPr>
            <w:r w:rsidRPr="001B7E81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1B7E81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1B7E81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1B7E81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1B7E81" w:rsidRDefault="007F5A4F" w:rsidP="00AA46ED">
            <w:pPr>
              <w:pStyle w:val="a8"/>
              <w:rPr>
                <w:vertAlign w:val="superscript"/>
              </w:rPr>
            </w:pPr>
            <w:r w:rsidRPr="001B7E81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87"/>
          <w:headerReference w:type="default" r:id="rId88"/>
          <w:footerReference w:type="even" r:id="rId89"/>
          <w:footerReference w:type="default" r:id="rId90"/>
          <w:headerReference w:type="first" r:id="rId91"/>
          <w:footerReference w:type="first" r:id="rId9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Pr="00C40AF3" w:rsidRDefault="007F5A4F" w:rsidP="00776AA2">
      <w:pPr>
        <w:jc w:val="right"/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1\\ARMv51_files\\97D3A25458E440D29ADC8696BAF28215\\Карта СОУТ.docx" \!  \* MERGEFORMAT </w:instrText>
      </w:r>
      <w:r>
        <w:fldChar w:fldCharType="separate"/>
      </w:r>
      <w:r w:rsidRPr="00C40AF3">
        <w:rPr>
          <w:sz w:val="20"/>
          <w:szCs w:val="20"/>
        </w:rPr>
        <w:t>Форма №4</w:t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(адрес работодателя, индекс, фамилия, имя, отчество руководителя, телефон, факс, адрес электронной почты)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Pr="00C40AF3" w:rsidRDefault="007F5A4F" w:rsidP="008866D3">
      <w:pPr>
        <w:pStyle w:val="1"/>
        <w:jc w:val="left"/>
      </w:pPr>
      <w:r>
        <w:t xml:space="preserve">                                                                      </w:t>
      </w:r>
      <w:r w:rsidRPr="00C40AF3">
        <w:t xml:space="preserve">КАРТА № </w:t>
      </w:r>
      <w:r w:rsidRPr="00C40AF3">
        <w:rPr>
          <w:b w:val="0"/>
        </w:rPr>
        <w:fldChar w:fldCharType="begin" w:fldLock="1"/>
      </w:r>
      <w:r w:rsidRPr="00C40AF3">
        <w:rPr>
          <w:b w:val="0"/>
        </w:rPr>
        <w:instrText xml:space="preserve"> DOCVARIABLE rm_number \* MERGEFORMAT </w:instrText>
      </w:r>
      <w:r w:rsidRPr="00C40AF3">
        <w:rPr>
          <w:b w:val="0"/>
        </w:rPr>
        <w:fldChar w:fldCharType="separate"/>
      </w:r>
      <w:r>
        <w:rPr>
          <w:b w:val="0"/>
        </w:rPr>
        <w:t xml:space="preserve"> 10 </w:t>
      </w:r>
      <w:r w:rsidRPr="00C40AF3">
        <w:rPr>
          <w:b w:val="0"/>
        </w:rPr>
        <w:fldChar w:fldCharType="end"/>
      </w:r>
      <w:r w:rsidRPr="00C40AF3">
        <w:rPr>
          <w:rStyle w:val="a9"/>
          <w:b w:val="0"/>
          <w:u w:val="none"/>
        </w:rPr>
        <w:t> </w:t>
      </w:r>
      <w:r w:rsidRPr="00C40AF3">
        <w:rPr>
          <w:caps/>
        </w:rPr>
        <w:br/>
      </w:r>
      <w:r>
        <w:t xml:space="preserve">                            </w:t>
      </w:r>
      <w:r w:rsidRPr="00C40AF3">
        <w:t>специальной оценки условий труда работников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RPr="00C40AF3" w:rsidTr="007569C7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Воспитатель группы продленного дня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20436</w:t>
            </w:r>
          </w:p>
        </w:tc>
      </w:tr>
      <w:tr w:rsidR="007F5A4F" w:rsidRPr="00C40AF3" w:rsidTr="007569C7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76AA2">
            <w:pPr>
              <w:rPr>
                <w:vertAlign w:val="superscript"/>
              </w:rPr>
            </w:pPr>
            <w:r w:rsidRPr="007569C7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569C7">
            <w:pPr>
              <w:jc w:val="center"/>
              <w:rPr>
                <w:vertAlign w:val="superscript"/>
              </w:rPr>
            </w:pPr>
            <w:r w:rsidRPr="007569C7">
              <w:rPr>
                <w:vertAlign w:val="superscript"/>
              </w:rPr>
              <w:t>(код по ОК 016-94)</w:t>
            </w:r>
          </w:p>
        </w:tc>
      </w:tr>
    </w:tbl>
    <w:p w:rsidR="007F5A4F" w:rsidRPr="00C40AF3" w:rsidRDefault="007F5A4F" w:rsidP="00776AA2">
      <w:r w:rsidRPr="00C40AF3">
        <w:t>Наименование структурного подразделения: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ceh_info \* MERGEFORMAT </w:instrText>
      </w:r>
      <w:r w:rsidRPr="00C40AF3">
        <w:rPr>
          <w:rStyle w:val="a9"/>
        </w:rPr>
        <w:fldChar w:fldCharType="separate"/>
      </w:r>
      <w:r w:rsidRPr="006B560F">
        <w:rPr>
          <w:rStyle w:val="a9"/>
        </w:rPr>
        <w:t xml:space="preserve"> отсутствует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t>Количество и номера аналогичных рабочих мест: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anal_rms \* MERGEFORMAT </w:instrText>
      </w:r>
      <w:r w:rsidRPr="00C40AF3">
        <w:rPr>
          <w:rStyle w:val="a9"/>
        </w:rPr>
        <w:fldChar w:fldCharType="separate"/>
      </w:r>
      <w:r w:rsidRPr="006B560F">
        <w:rPr>
          <w:rStyle w:val="a9"/>
        </w:rPr>
        <w:t xml:space="preserve">  Отсутствуют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rPr>
          <w:b/>
        </w:rPr>
        <w:t>Строка 010.</w:t>
      </w:r>
      <w:r w:rsidRPr="00C40AF3">
        <w:t> Выпуск ЕТКС, ЕКС  </w:t>
      </w:r>
      <w:r w:rsidRPr="00C40AF3">
        <w:rPr>
          <w:u w:val="single"/>
        </w:rPr>
        <w:t>  </w:t>
      </w:r>
      <w:r w:rsidRPr="008866D3">
        <w:rPr>
          <w:sz w:val="22"/>
          <w:szCs w:val="22"/>
          <w:u w:val="single"/>
        </w:rPr>
        <w:fldChar w:fldCharType="begin" w:fldLock="1"/>
      </w:r>
      <w:r w:rsidRPr="008866D3">
        <w:rPr>
          <w:sz w:val="22"/>
          <w:szCs w:val="22"/>
          <w:u w:val="single"/>
        </w:rPr>
        <w:instrText xml:space="preserve"> DOCVARIABLE "etks_info" \* MERGEFORMAT </w:instrText>
      </w:r>
      <w:r w:rsidRPr="008866D3">
        <w:rPr>
          <w:sz w:val="22"/>
          <w:szCs w:val="22"/>
          <w:u w:val="single"/>
        </w:rPr>
        <w:fldChar w:fldCharType="separate"/>
      </w:r>
      <w:r w:rsidRPr="006B560F">
        <w:rPr>
          <w:sz w:val="22"/>
          <w:szCs w:val="22"/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66D3">
        <w:rPr>
          <w:sz w:val="22"/>
          <w:szCs w:val="22"/>
          <w:u w:val="single"/>
        </w:rPr>
        <w:fldChar w:fldCharType="end"/>
      </w:r>
      <w:r w:rsidRPr="008866D3">
        <w:rPr>
          <w:sz w:val="22"/>
          <w:szCs w:val="22"/>
          <w:u w:val="single"/>
        </w:rPr>
        <w:t xml:space="preserve"> </w:t>
      </w:r>
      <w:r w:rsidRPr="008866D3">
        <w:rPr>
          <w:sz w:val="22"/>
          <w:szCs w:val="22"/>
          <w:u w:val="single"/>
        </w:rPr>
        <w:tab/>
        <w:t>   </w:t>
      </w:r>
      <w:r w:rsidRPr="008866D3">
        <w:rPr>
          <w:sz w:val="22"/>
          <w:szCs w:val="22"/>
        </w:rPr>
        <w:br/>
      </w:r>
      <w:r w:rsidRPr="00C40AF3">
        <w:rPr>
          <w:b/>
        </w:rPr>
        <w:t>Строка 020.</w:t>
      </w:r>
      <w:r w:rsidRPr="00C40AF3">
        <w:t xml:space="preserve"> Количество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134"/>
      </w:tblGrid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на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на всех аналогичных рабочих местах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F5A4F" w:rsidRPr="00C40AF3" w:rsidTr="007569C7">
        <w:tc>
          <w:tcPr>
            <w:tcW w:w="6345" w:type="dxa"/>
            <w:gridSpan w:val="2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из них: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женщин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лиц в возрасте до 18 лет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инвалидов, допущенных к выполнению работ на данном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F5A4F" w:rsidRPr="00C40AF3" w:rsidRDefault="007F5A4F" w:rsidP="00776AA2">
      <w:r w:rsidRPr="00C40AF3">
        <w:rPr>
          <w:b/>
        </w:rPr>
        <w:t>Строка 021.</w:t>
      </w:r>
      <w:r w:rsidRPr="00C40AF3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031-814-662 31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</w:tbl>
    <w:p w:rsidR="007F5A4F" w:rsidRPr="00C40AF3" w:rsidRDefault="007F5A4F" w:rsidP="00481C22">
      <w:r w:rsidRPr="00C40AF3">
        <w:rPr>
          <w:b/>
        </w:rPr>
        <w:t>Строка 022.</w:t>
      </w:r>
      <w:r w:rsidRPr="00C40AF3">
        <w:t xml:space="preserve">  Используемое оборудование: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oborud \* MERGEFORMAT </w:instrText>
      </w:r>
      <w:r w:rsidRPr="00C40AF3">
        <w:rPr>
          <w:rStyle w:val="a9"/>
        </w:rPr>
        <w:fldChar w:fldCharType="separate"/>
      </w:r>
      <w:r w:rsidRPr="006B560F">
        <w:rPr>
          <w:rStyle w:val="a9"/>
        </w:rPr>
        <w:t xml:space="preserve"> Отсутствует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pPr>
        <w:ind w:firstLine="1418"/>
      </w:pPr>
      <w:r w:rsidRPr="00C40AF3">
        <w:t>Используемые сырье и материалы: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tools \* MERGEFORMAT </w:instrText>
      </w:r>
      <w:r w:rsidRPr="00C40AF3">
        <w:rPr>
          <w:rStyle w:val="a9"/>
        </w:rPr>
        <w:fldChar w:fldCharType="separate"/>
      </w:r>
      <w:r w:rsidRPr="006B560F">
        <w:rPr>
          <w:rStyle w:val="a9"/>
        </w:rPr>
        <w:t xml:space="preserve"> Отсутствуют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r w:rsidRPr="00C40AF3">
        <w:rPr>
          <w:b/>
        </w:rPr>
        <w:t>Строка 030.</w:t>
      </w:r>
      <w:r w:rsidRPr="00C40AF3">
        <w:t xml:space="preserve"> Оценка условий труда по идентифицированным вредным (опасным) факторам: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252"/>
        <w:gridCol w:w="1134"/>
        <w:gridCol w:w="1559"/>
        <w:gridCol w:w="2127"/>
        <w:gridCol w:w="283"/>
      </w:tblGrid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Код опасности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Класс 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Эффективность СИЗ, +/-/</w:t>
            </w:r>
            <w:r w:rsidRPr="007569C7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 w:rsidRPr="00C40AF3">
              <w:t>Класс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Микроклимат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Световая среда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7569C7" w:rsidTr="007569C7">
        <w:tc>
          <w:tcPr>
            <w:tcW w:w="5353" w:type="dxa"/>
            <w:gridSpan w:val="2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b/>
                <w:color w:val="000000"/>
              </w:rPr>
            </w:pPr>
            <w:r w:rsidRPr="007569C7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7569C7" w:rsidRDefault="007F5A4F" w:rsidP="00C03F4A">
            <w:pPr>
              <w:pStyle w:val="a8"/>
              <w:rPr>
                <w:b/>
              </w:rPr>
            </w:pPr>
          </w:p>
        </w:tc>
      </w:tr>
    </w:tbl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Pr="00C40AF3" w:rsidRDefault="007F5A4F" w:rsidP="00481C22">
      <w:r w:rsidRPr="00C40AF3">
        <w:rPr>
          <w:b/>
        </w:rPr>
        <w:t>Строка  040.</w:t>
      </w:r>
      <w:r w:rsidRPr="00C40AF3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C40AF3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lastRenderedPageBreak/>
              <w:t>№</w:t>
            </w:r>
            <w:r w:rsidRPr="00C40AF3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Виды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По результатам оценки условий труда</w:t>
            </w:r>
          </w:p>
        </w:tc>
      </w:tr>
      <w:tr w:rsidR="007F5A4F" w:rsidRPr="00C40AF3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 xml:space="preserve">необходимость  в установлении компенсации </w:t>
            </w:r>
            <w:r w:rsidRPr="00C40AF3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>основание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Повышенная оплата труда работников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Право на досрочное назначение трудовой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102B01" w:rsidRDefault="007F5A4F" w:rsidP="00AC6841">
      <w:pPr>
        <w:rPr>
          <w:u w:val="single"/>
        </w:rPr>
      </w:pPr>
      <w:r w:rsidRPr="00C40AF3">
        <w:rPr>
          <w:b/>
        </w:rPr>
        <w:t>Строка 050.</w:t>
      </w:r>
      <w:r w:rsidRPr="00C40AF3">
        <w:t> Рекомендации по улучшению и оздоровлению условий труда, по режима</w:t>
      </w:r>
      <w:r>
        <w:t>м</w:t>
      </w:r>
      <w:r w:rsidRPr="00C40AF3">
        <w:t xml:space="preserve"> труда и отдыха, по подбору работников: </w:t>
      </w:r>
      <w:r w:rsidRPr="00C40AF3">
        <w:rPr>
          <w:u w:val="single"/>
        </w:rPr>
        <w:t>  </w:t>
      </w:r>
      <w:r>
        <w:rPr>
          <w:i/>
          <w:u w:val="single"/>
        </w:rPr>
        <w:t xml:space="preserve"> </w:t>
      </w:r>
      <w:r w:rsidRPr="008B08C7">
        <w:rPr>
          <w:u w:val="single"/>
        </w:rPr>
        <w:t xml:space="preserve"> </w:t>
      </w:r>
      <w:r w:rsidRPr="00481C22">
        <w:rPr>
          <w:u w:val="single"/>
        </w:rPr>
        <w:t xml:space="preserve"> 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</w:t>
      </w:r>
      <w:r>
        <w:rPr>
          <w:u w:val="single"/>
        </w:rPr>
        <w:t xml:space="preserve"> </w:t>
      </w:r>
    </w:p>
    <w:p w:rsidR="007F5A4F" w:rsidRDefault="007F5A4F" w:rsidP="00AC6841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Default="007F5A4F" w:rsidP="00AC6841">
      <w:pPr>
        <w:jc w:val="both"/>
        <w:rPr>
          <w:u w:val="single"/>
        </w:rPr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 xml:space="preserve">  </w:t>
      </w:r>
    </w:p>
    <w:p w:rsidR="007F5A4F" w:rsidRPr="00C40AF3" w:rsidRDefault="007F5A4F" w:rsidP="00AC6841">
      <w:r w:rsidRPr="00481C22">
        <w:rPr>
          <w:u w:val="single"/>
        </w:rPr>
        <w:tab/>
        <w:t>   </w:t>
      </w:r>
      <w:r w:rsidRPr="00C40AF3">
        <w:t>Дата составления: </w:t>
      </w:r>
      <w:r w:rsidRPr="00C40AF3">
        <w:rPr>
          <w:u w:val="single"/>
        </w:rPr>
        <w:t xml:space="preserve">  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fill_date \* MERGEFORMAT </w:instrText>
      </w:r>
      <w:r w:rsidRPr="00C40AF3">
        <w:rPr>
          <w:u w:val="single"/>
        </w:rPr>
        <w:fldChar w:fldCharType="separate"/>
      </w:r>
      <w:r w:rsidRPr="00B54B66">
        <w:rPr>
          <w:u w:val="single"/>
        </w:rPr>
        <w:t>14.09.2018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   </w:t>
      </w:r>
    </w:p>
    <w:p w:rsidR="007F5A4F" w:rsidRPr="00C40AF3" w:rsidRDefault="007F5A4F" w:rsidP="003C5C39">
      <w:r w:rsidRPr="00C40AF3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6B560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C40AF3" w:rsidTr="00E32A98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6B560F" w:rsidRDefault="007F5A4F" w:rsidP="006B560F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6B560F" w:rsidTr="006B560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</w:tr>
      <w:tr w:rsidR="007F5A4F" w:rsidRPr="006B560F" w:rsidTr="006B560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(дата)</w:t>
            </w:r>
          </w:p>
        </w:tc>
      </w:tr>
      <w:tr w:rsidR="007F5A4F" w:rsidRPr="006B560F" w:rsidTr="00C21810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6B560F" w:rsidRDefault="007F5A4F" w:rsidP="006B560F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6B560F" w:rsidTr="006B560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</w:tr>
      <w:tr w:rsidR="007F5A4F" w:rsidRPr="006B560F" w:rsidTr="0053599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6B560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6B560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6B560F" w:rsidTr="006B560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60F" w:rsidRDefault="007F5A4F" w:rsidP="004E51DC">
            <w:pPr>
              <w:pStyle w:val="a8"/>
            </w:pPr>
          </w:p>
        </w:tc>
      </w:tr>
      <w:tr w:rsidR="007F5A4F" w:rsidRPr="006B560F" w:rsidTr="006B560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6B560F" w:rsidRDefault="007F5A4F" w:rsidP="004E51DC">
            <w:pPr>
              <w:pStyle w:val="a8"/>
              <w:rPr>
                <w:vertAlign w:val="superscript"/>
              </w:rPr>
            </w:pPr>
            <w:r w:rsidRPr="006B560F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 w:rsidRPr="00342FD7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7462E1"/>
    <w:p w:rsidR="007F5A4F" w:rsidRPr="00C40AF3" w:rsidRDefault="007F5A4F" w:rsidP="007462E1">
      <w:r w:rsidRPr="00C40AF3">
        <w:lastRenderedPageBreak/>
        <w:t>С результатами 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C40AF3" w:rsidTr="006B560F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Хохлова Оксана Павловна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Default="007F5A4F" w:rsidP="009A2489">
      <w:pPr>
        <w:sectPr w:rsidR="007F5A4F" w:rsidSect="007F5A4F">
          <w:headerReference w:type="default" r:id="rId93"/>
          <w:footerReference w:type="default" r:id="rId9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1\\ARMv51_files\\97D3A25458E440D29ADC8696BAF28215\\Освещение1.docx"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249-18/10-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C92EE8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C92EE8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C92EE8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10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C92EE8">
        <w:rPr>
          <w:rStyle w:val="a9"/>
        </w:rPr>
        <w:t xml:space="preserve"> Воспитатель группы продленного дня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C92EE8">
        <w:rPr>
          <w:rStyle w:val="a9"/>
        </w:rPr>
        <w:t xml:space="preserve"> 20436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C92EE8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E85E06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E85E06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E85E06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E85E06">
        <w:t>- Руководство по эксплуатации прибор  комбинированный  "ТКА-ПКМ" (02);</w:t>
      </w:r>
    </w:p>
    <w:p w:rsidR="007F5A4F" w:rsidRPr="00E85E06" w:rsidRDefault="007F5A4F" w:rsidP="00AD14A4">
      <w:r w:rsidRPr="00E85E06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E85E06" w:rsidRDefault="007F5A4F" w:rsidP="00AD14A4">
      <w:r w:rsidRPr="00E85E06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E85E06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701"/>
        <w:gridCol w:w="1787"/>
        <w:gridCol w:w="1134"/>
        <w:gridCol w:w="1134"/>
        <w:gridCol w:w="1192"/>
        <w:gridCol w:w="1501"/>
      </w:tblGrid>
      <w:tr w:rsidR="007F5A4F" w:rsidRPr="00CC6995" w:rsidTr="00E85E06">
        <w:trPr>
          <w:jc w:val="center"/>
        </w:trPr>
        <w:tc>
          <w:tcPr>
            <w:tcW w:w="1932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70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1787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6B1C41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6B1C41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E85E06">
        <w:trPr>
          <w:jc w:val="center"/>
        </w:trPr>
        <w:tc>
          <w:tcPr>
            <w:tcW w:w="1932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70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1787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E85E06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E85E06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E85E06">
              <w:rPr>
                <w:b/>
                <w:sz w:val="18"/>
                <w:szCs w:val="18"/>
              </w:rPr>
              <w:t>50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E85E06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354DEE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325;323;323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E85E06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354DEE">
          <w:rPr>
            <w:bCs/>
          </w:rPr>
          <w:t>-</w:t>
        </w:r>
        <w:r w:rsidRPr="00354DEE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A63DDA" w:rsidTr="00A63DD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  <w:r w:rsidRPr="00A63DDA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  <w:r w:rsidRPr="00A63DDA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  <w:r w:rsidRPr="00A63DDA">
              <w:rPr>
                <w:noProof/>
              </w:rPr>
              <w:drawing>
                <wp:inline distT="0" distB="0" distL="0" distR="0" wp14:anchorId="6BF3AC83" wp14:editId="7E2E1519">
                  <wp:extent cx="942975" cy="487680"/>
                  <wp:effectExtent l="0" t="0" r="9525" b="7620"/>
                  <wp:docPr id="23" name="Рисунок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  <w:r w:rsidRPr="00A63DDA">
              <w:t>Долдо Ж.А.</w:t>
            </w:r>
          </w:p>
        </w:tc>
      </w:tr>
      <w:tr w:rsidR="007F5A4F" w:rsidRPr="00A63DDA" w:rsidTr="00A63DD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  <w:r w:rsidRPr="00A63DD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  <w:r w:rsidRPr="00A63DD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  <w:r w:rsidRPr="00A63DDA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  <w:r w:rsidRPr="00A63DDA">
              <w:rPr>
                <w:vertAlign w:val="superscript"/>
              </w:rPr>
              <w:t>(Ф.И.О.)</w:t>
            </w:r>
          </w:p>
        </w:tc>
      </w:tr>
      <w:tr w:rsidR="007F5A4F" w:rsidRPr="00A63DDA" w:rsidTr="00A63DD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  <w:r w:rsidRPr="00A63DDA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  <w:r w:rsidRPr="00A63DDA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  <w:r w:rsidRPr="00A63DDA">
              <w:rPr>
                <w:noProof/>
              </w:rPr>
              <w:drawing>
                <wp:inline distT="0" distB="0" distL="0" distR="0" wp14:anchorId="1D5228F6" wp14:editId="73FA2248">
                  <wp:extent cx="942975" cy="387985"/>
                  <wp:effectExtent l="0" t="0" r="9525" b="0"/>
                  <wp:docPr id="24" name="Рисунок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3DDA" w:rsidRDefault="007F5A4F" w:rsidP="00AA46ED">
            <w:pPr>
              <w:pStyle w:val="a8"/>
            </w:pPr>
            <w:r w:rsidRPr="00A63DDA">
              <w:t>Нестеров С.Е.</w:t>
            </w:r>
          </w:p>
        </w:tc>
      </w:tr>
      <w:tr w:rsidR="007F5A4F" w:rsidRPr="00A63DDA" w:rsidTr="00A63DD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63DDA" w:rsidRDefault="007F5A4F" w:rsidP="00AA46ED">
            <w:pPr>
              <w:pStyle w:val="a8"/>
              <w:rPr>
                <w:vertAlign w:val="superscript"/>
              </w:rPr>
            </w:pPr>
            <w:r w:rsidRPr="00A63DD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63DDA" w:rsidRDefault="007F5A4F" w:rsidP="00AA46ED">
            <w:pPr>
              <w:pStyle w:val="a8"/>
              <w:rPr>
                <w:vertAlign w:val="superscript"/>
              </w:rPr>
            </w:pPr>
            <w:r w:rsidRPr="00A63DD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63DDA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A63DDA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63DD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63DDA" w:rsidRDefault="007F5A4F" w:rsidP="00AA46ED">
            <w:pPr>
              <w:pStyle w:val="a8"/>
              <w:rPr>
                <w:vertAlign w:val="superscript"/>
              </w:rPr>
            </w:pPr>
            <w:r w:rsidRPr="00A63DDA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1\\ARMv51_files\\97D3A25458E440D29ADC8696BAF28215\\Напряженность.docx"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249-18/10-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8E3CE6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C6DD5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8E3CE6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8E3CE6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C6DD5" w:rsidRDefault="007F5A4F" w:rsidP="00F17946">
      <w:pPr>
        <w:pStyle w:val="a6"/>
      </w:pPr>
      <w:r w:rsidRPr="00FC6DD5">
        <w:t>3</w:t>
      </w:r>
      <w:r w:rsidRPr="0092778A">
        <w:t>. Сведения о рабочем месте</w:t>
      </w:r>
      <w:r w:rsidRPr="00FC6DD5">
        <w:t>:</w:t>
      </w:r>
    </w:p>
    <w:p w:rsidR="007F5A4F" w:rsidRPr="00710271" w:rsidRDefault="007F5A4F" w:rsidP="00F17946">
      <w:r w:rsidRPr="00FC6DD5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10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FC6DD5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8E3CE6">
        <w:rPr>
          <w:rStyle w:val="a9"/>
        </w:rPr>
        <w:t xml:space="preserve"> Воспитатель группы продленного дня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FC6DD5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8E3CE6">
        <w:rPr>
          <w:rStyle w:val="a9"/>
        </w:rPr>
        <w:t xml:space="preserve"> 20436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8E3CE6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FC6DD5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448528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21.05.2018</w:t>
            </w:r>
          </w:p>
        </w:tc>
      </w:tr>
    </w:tbl>
    <w:p w:rsidR="007F5A4F" w:rsidRPr="00FC6DD5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FC6DD5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5859B9" w:rsidRDefault="007F5A4F" w:rsidP="005859B9">
      <w:pPr>
        <w:pStyle w:val="a6"/>
      </w:pPr>
      <w:r>
        <w:t>6</w:t>
      </w:r>
      <w:r w:rsidRPr="005859B9">
        <w:t xml:space="preserve">. Краткое описание выполняемой работы: </w:t>
      </w:r>
    </w:p>
    <w:p w:rsidR="007F5A4F" w:rsidRPr="00D95584" w:rsidRDefault="007F5A4F" w:rsidP="005859B9">
      <w:pPr>
        <w:rPr>
          <w:i/>
        </w:rPr>
      </w:pPr>
      <w:r w:rsidRPr="00D95584">
        <w:rPr>
          <w:i/>
        </w:rPr>
        <w:fldChar w:fldCharType="begin" w:fldLock="1"/>
      </w:r>
      <w:r w:rsidRPr="00D95584">
        <w:rPr>
          <w:i/>
        </w:rPr>
        <w:instrText xml:space="preserve"> DOCVARIABLE operac \* MERGEFORMAT </w:instrText>
      </w:r>
      <w:r w:rsidRPr="00D95584">
        <w:rPr>
          <w:i/>
        </w:rPr>
        <w:fldChar w:fldCharType="separate"/>
      </w:r>
      <w:r w:rsidRPr="00957F1E">
        <w:rPr>
          <w:i/>
        </w:rPr>
        <w:t xml:space="preserve"> Осуществляет деятельность по воспитанию детей в МОУ. </w:t>
      </w:r>
      <w:r w:rsidRPr="00D95584">
        <w:rPr>
          <w:i/>
        </w:rPr>
        <w:fldChar w:fldCharType="end"/>
      </w:r>
    </w:p>
    <w:p w:rsidR="007F5A4F" w:rsidRPr="00FC4076" w:rsidRDefault="007F5A4F" w:rsidP="00FC4076">
      <w:pPr>
        <w:pStyle w:val="a6"/>
      </w:pPr>
      <w:r w:rsidRPr="00FC6DD5">
        <w:t>7</w:t>
      </w:r>
      <w:r w:rsidRPr="00FC4076">
        <w:t>.</w:t>
      </w:r>
      <w:r w:rsidRPr="00CC6995">
        <w:t xml:space="preserve"> </w:t>
      </w:r>
      <w:r w:rsidRPr="00FC4076">
        <w:t>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76 - 175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6 - 10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элементов (приемов), необходимых для реализации простого задания или в многократно 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более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lastRenderedPageBreak/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FC6DD5">
          <w:rPr>
            <w:bCs/>
          </w:rPr>
          <w:t>-</w:t>
        </w:r>
        <w:r w:rsidRPr="00FC6DD5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C6DD5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E57F30" w:rsidTr="00E57F30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  <w:r w:rsidRPr="00E57F30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  <w:r w:rsidRPr="00E57F30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  <w:r w:rsidRPr="00E57F30">
              <w:rPr>
                <w:noProof/>
              </w:rPr>
              <w:drawing>
                <wp:inline distT="0" distB="0" distL="0" distR="0" wp14:anchorId="4F1BA062" wp14:editId="71E4C071">
                  <wp:extent cx="942975" cy="487680"/>
                  <wp:effectExtent l="0" t="0" r="9525" b="7620"/>
                  <wp:docPr id="25" name="Рисунок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  <w:r w:rsidRPr="00E57F30">
              <w:t>Долдо Ж.А.</w:t>
            </w:r>
          </w:p>
        </w:tc>
      </w:tr>
      <w:tr w:rsidR="007F5A4F" w:rsidRPr="00E57F30" w:rsidTr="00E57F30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  <w:r w:rsidRPr="00E57F3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  <w:r w:rsidRPr="00E57F30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  <w:r w:rsidRPr="00E57F30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  <w:r w:rsidRPr="00E57F30">
              <w:rPr>
                <w:vertAlign w:val="superscript"/>
              </w:rPr>
              <w:t>(Ф.И.О.)</w:t>
            </w:r>
          </w:p>
        </w:tc>
      </w:tr>
      <w:tr w:rsidR="007F5A4F" w:rsidRPr="00E57F30" w:rsidTr="00E57F30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  <w:r w:rsidRPr="00E57F30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  <w:r w:rsidRPr="00E57F30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  <w:r w:rsidRPr="00E57F30">
              <w:rPr>
                <w:noProof/>
              </w:rPr>
              <w:drawing>
                <wp:inline distT="0" distB="0" distL="0" distR="0" wp14:anchorId="738A4740" wp14:editId="1ADC65C0">
                  <wp:extent cx="942975" cy="387985"/>
                  <wp:effectExtent l="0" t="0" r="9525" b="0"/>
                  <wp:docPr id="26" name="Рисунок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57F30" w:rsidRDefault="007F5A4F" w:rsidP="00AA46ED">
            <w:pPr>
              <w:pStyle w:val="a8"/>
            </w:pPr>
            <w:r w:rsidRPr="00E57F30">
              <w:t>Нестеров С.Е.</w:t>
            </w:r>
          </w:p>
        </w:tc>
      </w:tr>
      <w:tr w:rsidR="007F5A4F" w:rsidRPr="00E57F30" w:rsidTr="00E57F30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E57F30" w:rsidRDefault="007F5A4F" w:rsidP="00AA46ED">
            <w:pPr>
              <w:pStyle w:val="a8"/>
              <w:rPr>
                <w:vertAlign w:val="superscript"/>
              </w:rPr>
            </w:pPr>
            <w:r w:rsidRPr="00E57F3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E57F30" w:rsidRDefault="007F5A4F" w:rsidP="00AA46ED">
            <w:pPr>
              <w:pStyle w:val="a8"/>
              <w:rPr>
                <w:vertAlign w:val="superscript"/>
              </w:rPr>
            </w:pPr>
            <w:r w:rsidRPr="00E57F30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E57F30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E57F30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E57F3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E57F30" w:rsidRDefault="007F5A4F" w:rsidP="00AA46ED">
            <w:pPr>
              <w:pStyle w:val="a8"/>
              <w:rPr>
                <w:vertAlign w:val="superscript"/>
              </w:rPr>
            </w:pPr>
            <w:r w:rsidRPr="00E57F30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01"/>
          <w:headerReference w:type="default" r:id="rId102"/>
          <w:footerReference w:type="even" r:id="rId103"/>
          <w:footerReference w:type="default" r:id="rId104"/>
          <w:headerReference w:type="first" r:id="rId105"/>
          <w:footerReference w:type="first" r:id="rId10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1\\ARMv51_files\\3DB1ED19F5AE49ABBDF7EC722EBBF513\\Карта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B672D6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11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Учитель физики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27244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B12516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B12516">
        <w:rPr>
          <w:rStyle w:val="a9"/>
        </w:rPr>
        <w:t xml:space="preserve">  Отсутствуют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B12516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-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031-814-626 27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B12516">
        <w:rPr>
          <w:rStyle w:val="a9"/>
        </w:rPr>
        <w:t xml:space="preserve"> ПЭВМ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B12516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B672D6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B672D6" w:rsidRDefault="007F5A4F" w:rsidP="00481C22">
      <w:pPr>
        <w:rPr>
          <w:rStyle w:val="a7"/>
        </w:rPr>
      </w:pPr>
    </w:p>
    <w:p w:rsidR="007F5A4F" w:rsidRDefault="007F5A4F" w:rsidP="00B672D6">
      <w:pPr>
        <w:jc w:val="both"/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 w:rsidRPr="003D30F0">
        <w:rPr>
          <w:u w:val="single"/>
        </w:rPr>
        <w:fldChar w:fldCharType="begin" w:fldLock="1"/>
      </w:r>
      <w:r w:rsidRPr="003D30F0">
        <w:rPr>
          <w:u w:val="single"/>
        </w:rPr>
        <w:instrText xml:space="preserve"> DOCVARIABLE "s_050" \* MERGEFORMAT </w:instrText>
      </w:r>
      <w:r w:rsidRPr="003D30F0">
        <w:rPr>
          <w:u w:val="single"/>
        </w:rPr>
        <w:fldChar w:fldCharType="separate"/>
      </w:r>
      <w:r w:rsidRPr="00DB36CF">
        <w:rPr>
          <w:u w:val="single"/>
        </w:rPr>
        <w:t xml:space="preserve"> </w:t>
      </w:r>
      <w:r>
        <w:rPr>
          <w:u w:val="single"/>
        </w:rPr>
        <w:fldChar w:fldCharType="begin" w:fldLock="1"/>
      </w:r>
      <w:r>
        <w:rPr>
          <w:u w:val="single"/>
        </w:rPr>
        <w:instrText xml:space="preserve"> DOCVARIABLE "s_050" \* MERGEFORMAT </w:instrText>
      </w:r>
      <w:r>
        <w:rPr>
          <w:u w:val="single"/>
        </w:rPr>
        <w:fldChar w:fldCharType="separate"/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по медицинским показаниям в соответствии со справкой об инвалидности и индивидуальной программой реабилитации.</w:t>
      </w:r>
      <w:r>
        <w:rPr>
          <w:u w:val="single"/>
        </w:rPr>
        <w:fldChar w:fldCharType="end"/>
      </w:r>
      <w:r w:rsidRPr="0005617D">
        <w:rPr>
          <w:i/>
          <w:u w:val="single"/>
        </w:rPr>
        <w:t> </w:t>
      </w:r>
      <w:r w:rsidRPr="003D30F0">
        <w:rPr>
          <w:u w:val="single"/>
        </w:rPr>
        <w:fldChar w:fldCharType="end"/>
      </w:r>
      <w:r w:rsidRPr="00481C22">
        <w:rPr>
          <w:u w:val="single"/>
        </w:rPr>
        <w:t>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 </w:t>
      </w:r>
    </w:p>
    <w:p w:rsidR="007F5A4F" w:rsidRDefault="007F5A4F" w:rsidP="00B672D6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Pr="00481C22" w:rsidRDefault="007F5A4F" w:rsidP="00B672D6">
      <w:pPr>
        <w:jc w:val="both"/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</w:t>
      </w:r>
      <w:r w:rsidRPr="00481C22">
        <w:rPr>
          <w:u w:val="single"/>
        </w:rPr>
        <w:fldChar w:fldCharType="end"/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871099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B1251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E21A79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B12516" w:rsidRDefault="007F5A4F" w:rsidP="00B12516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B12516" w:rsidTr="00B1251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</w:tr>
      <w:tr w:rsidR="007F5A4F" w:rsidRPr="00B12516" w:rsidTr="00B1251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(дата)</w:t>
            </w:r>
          </w:p>
        </w:tc>
      </w:tr>
      <w:tr w:rsidR="007F5A4F" w:rsidRPr="00B12516" w:rsidTr="003704B4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B12516" w:rsidRDefault="007F5A4F" w:rsidP="00B12516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B12516" w:rsidTr="00B1251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</w:tr>
      <w:tr w:rsidR="007F5A4F" w:rsidRPr="00B12516" w:rsidTr="00A86AC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B1251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B1251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B12516" w:rsidTr="00B1251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12516" w:rsidRDefault="007F5A4F" w:rsidP="004E51DC">
            <w:pPr>
              <w:pStyle w:val="a8"/>
            </w:pPr>
          </w:p>
        </w:tc>
      </w:tr>
      <w:tr w:rsidR="007F5A4F" w:rsidRPr="00B12516" w:rsidTr="00B1251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B12516" w:rsidRDefault="007F5A4F" w:rsidP="004E51DC">
            <w:pPr>
              <w:pStyle w:val="a8"/>
              <w:rPr>
                <w:vertAlign w:val="superscript"/>
              </w:rPr>
            </w:pPr>
            <w:r w:rsidRPr="00B1251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 w:rsidRPr="00B672D6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B1251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Сидоренко Раиса Михайловна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B672D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107"/>
          <w:footerReference w:type="default" r:id="rId10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1\\ARMv51_files\\3DB1ED19F5AE49ABBDF7EC722EBBF513\\Освещение.docx"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249-18/11-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EC13DF" w:rsidRDefault="007F5A4F" w:rsidP="000624A8">
      <w:pPr>
        <w:pStyle w:val="a6"/>
      </w:pPr>
      <w:r w:rsidRPr="00EC13DF">
        <w:t>2</w:t>
      </w:r>
      <w:r>
        <w:t>. Сведения о работодателе</w:t>
      </w:r>
      <w:r w:rsidRPr="00EC13DF"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387309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387309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387309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11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387309">
        <w:rPr>
          <w:rStyle w:val="a9"/>
        </w:rPr>
        <w:t xml:space="preserve"> Учитель физики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387309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387309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C1304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50237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22.05.2019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8C1304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8C1304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8C1304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8C1304">
        <w:t>- Руководство по эксплуатации прибор  комбинированный  "ТКА-ПКМ" (02);</w:t>
      </w:r>
    </w:p>
    <w:p w:rsidR="007F5A4F" w:rsidRPr="008C1304" w:rsidRDefault="007F5A4F" w:rsidP="00AD14A4">
      <w:r w:rsidRPr="008C1304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8C1304" w:rsidRDefault="007F5A4F" w:rsidP="00AD14A4">
      <w:r w:rsidRPr="008C1304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8C1304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EC13DF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EC13DF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матовым плафоном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светодиодные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8C1304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п.15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8C1304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8C1304">
              <w:rPr>
                <w:b/>
                <w:sz w:val="18"/>
                <w:szCs w:val="18"/>
              </w:rPr>
              <w:t>100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8C1304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EC13DF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440;438;432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8C1304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lastRenderedPageBreak/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CA51B9">
          <w:rPr>
            <w:bCs/>
          </w:rPr>
          <w:t>-</w:t>
        </w:r>
        <w:r w:rsidRPr="00CA51B9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CE4EC5" w:rsidTr="00CE4EC5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  <w:r w:rsidRPr="00CE4EC5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  <w:r w:rsidRPr="00CE4EC5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  <w:r w:rsidRPr="00CE4EC5">
              <w:rPr>
                <w:noProof/>
              </w:rPr>
              <w:drawing>
                <wp:inline distT="0" distB="0" distL="0" distR="0" wp14:anchorId="2B588E7D" wp14:editId="7F5F252D">
                  <wp:extent cx="942975" cy="487680"/>
                  <wp:effectExtent l="0" t="0" r="9525" b="7620"/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  <w:r w:rsidRPr="00CE4EC5">
              <w:t>Долдо Ж.А.</w:t>
            </w:r>
          </w:p>
        </w:tc>
      </w:tr>
      <w:tr w:rsidR="007F5A4F" w:rsidRPr="00CE4EC5" w:rsidTr="00CE4EC5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  <w:r w:rsidRPr="00CE4EC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  <w:r w:rsidRPr="00CE4EC5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  <w:r w:rsidRPr="00CE4EC5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  <w:r w:rsidRPr="00CE4EC5">
              <w:rPr>
                <w:vertAlign w:val="superscript"/>
              </w:rPr>
              <w:t>(Ф.И.О.)</w:t>
            </w:r>
          </w:p>
        </w:tc>
      </w:tr>
      <w:tr w:rsidR="007F5A4F" w:rsidRPr="00CE4EC5" w:rsidTr="00CE4EC5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  <w:r w:rsidRPr="00CE4EC5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  <w:r w:rsidRPr="00CE4EC5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  <w:r w:rsidRPr="00CE4EC5">
              <w:rPr>
                <w:noProof/>
              </w:rPr>
              <w:drawing>
                <wp:inline distT="0" distB="0" distL="0" distR="0" wp14:anchorId="30A96536" wp14:editId="6D9C9079">
                  <wp:extent cx="942975" cy="387985"/>
                  <wp:effectExtent l="0" t="0" r="9525" b="0"/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CE4EC5" w:rsidRDefault="007F5A4F" w:rsidP="00AA46ED">
            <w:pPr>
              <w:pStyle w:val="a8"/>
            </w:pPr>
            <w:r w:rsidRPr="00CE4EC5">
              <w:t>Нестеров С.Е.</w:t>
            </w:r>
          </w:p>
        </w:tc>
      </w:tr>
      <w:tr w:rsidR="007F5A4F" w:rsidRPr="00CE4EC5" w:rsidTr="00CE4EC5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CE4EC5" w:rsidRDefault="007F5A4F" w:rsidP="00AA46ED">
            <w:pPr>
              <w:pStyle w:val="a8"/>
              <w:rPr>
                <w:vertAlign w:val="superscript"/>
              </w:rPr>
            </w:pPr>
            <w:r w:rsidRPr="00CE4EC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CE4EC5" w:rsidRDefault="007F5A4F" w:rsidP="00AA46ED">
            <w:pPr>
              <w:pStyle w:val="a8"/>
              <w:rPr>
                <w:vertAlign w:val="superscript"/>
              </w:rPr>
            </w:pPr>
            <w:r w:rsidRPr="00CE4EC5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CE4EC5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CE4EC5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E4EC5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CE4EC5" w:rsidRDefault="007F5A4F" w:rsidP="00AA46ED">
            <w:pPr>
              <w:pStyle w:val="a8"/>
              <w:rPr>
                <w:vertAlign w:val="superscript"/>
              </w:rPr>
            </w:pPr>
            <w:r w:rsidRPr="00CE4EC5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1\\ARMv51_files\\3DB1ED19F5AE49ABBDF7EC722EBBF513\\Напряженность.docx"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249-18/11-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4D180C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8912E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4D180C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4D180C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8912EC" w:rsidRDefault="007F5A4F" w:rsidP="00F17946">
      <w:pPr>
        <w:pStyle w:val="a6"/>
      </w:pPr>
      <w:r w:rsidRPr="008912EC">
        <w:t>3</w:t>
      </w:r>
      <w:r w:rsidRPr="0092778A">
        <w:t>. Сведения о рабочем месте</w:t>
      </w:r>
      <w:r w:rsidRPr="008912EC">
        <w:t>:</w:t>
      </w:r>
    </w:p>
    <w:p w:rsidR="007F5A4F" w:rsidRPr="00710271" w:rsidRDefault="007F5A4F" w:rsidP="00F17946">
      <w:r w:rsidRPr="008912E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11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8912E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4D180C">
        <w:rPr>
          <w:rStyle w:val="a9"/>
        </w:rPr>
        <w:t xml:space="preserve"> Учитель физики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8912E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4D180C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4D180C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912EC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492917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17.05.2019</w:t>
            </w:r>
          </w:p>
        </w:tc>
      </w:tr>
    </w:tbl>
    <w:p w:rsidR="007F5A4F" w:rsidRPr="008912E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8912EC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5859B9" w:rsidRDefault="007F5A4F" w:rsidP="005859B9">
      <w:pPr>
        <w:pStyle w:val="a6"/>
      </w:pPr>
      <w:r>
        <w:t>6</w:t>
      </w:r>
      <w:r w:rsidRPr="005859B9">
        <w:t xml:space="preserve">. Краткое описание выполняемой работы: </w:t>
      </w:r>
    </w:p>
    <w:p w:rsidR="007F5A4F" w:rsidRPr="005859B9" w:rsidRDefault="007F5A4F" w:rsidP="005859B9">
      <w:fldSimple w:instr=" DOCVARIABLE operac \* MERGEFORMAT " w:fldLock="1">
        <w:r w:rsidRPr="0001310E">
  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  </w:r>
      </w:fldSimple>
    </w:p>
    <w:p w:rsidR="007F5A4F" w:rsidRPr="00FC4076" w:rsidRDefault="007F5A4F" w:rsidP="00FC4076">
      <w:pPr>
        <w:pStyle w:val="a6"/>
      </w:pPr>
      <w:r w:rsidRPr="008912EC">
        <w:t>7</w:t>
      </w:r>
      <w:r w:rsidRPr="00FC4076">
        <w:t>.</w:t>
      </w:r>
      <w:r w:rsidRPr="00CC6995">
        <w:t xml:space="preserve"> </w:t>
      </w:r>
      <w:r w:rsidRPr="00FC4076">
        <w:t>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76 - 175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6 - 10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 xml:space="preserve">Число элементов (приемов), необходимых для реализации простого задания или в многократно </w:t>
            </w:r>
            <w:r w:rsidRPr="00FC4076">
              <w:lastRenderedPageBreak/>
              <w:t>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lastRenderedPageBreak/>
              <w:t>9 - 6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lastRenderedPageBreak/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8912EC">
          <w:rPr>
            <w:bCs/>
          </w:rPr>
          <w:t>-</w:t>
        </w:r>
        <w:r w:rsidRPr="008912EC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8912E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B55170" w:rsidTr="00B55170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  <w:r w:rsidRPr="00B55170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  <w:r w:rsidRPr="00B55170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  <w:r w:rsidRPr="00B55170">
              <w:rPr>
                <w:noProof/>
              </w:rPr>
              <w:drawing>
                <wp:inline distT="0" distB="0" distL="0" distR="0" wp14:anchorId="32F9C580" wp14:editId="331A9931">
                  <wp:extent cx="942975" cy="487680"/>
                  <wp:effectExtent l="0" t="0" r="9525" b="7620"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  <w:r w:rsidRPr="00B55170">
              <w:t>Долдо Ж.А.</w:t>
            </w:r>
          </w:p>
        </w:tc>
      </w:tr>
      <w:tr w:rsidR="007F5A4F" w:rsidRPr="00B55170" w:rsidTr="00B55170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  <w:r w:rsidRPr="00B5517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  <w:r w:rsidRPr="00B55170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  <w:r w:rsidRPr="00B55170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  <w:r w:rsidRPr="00B55170">
              <w:rPr>
                <w:vertAlign w:val="superscript"/>
              </w:rPr>
              <w:t>(Ф.И.О.)</w:t>
            </w:r>
          </w:p>
        </w:tc>
      </w:tr>
      <w:tr w:rsidR="007F5A4F" w:rsidRPr="00B55170" w:rsidTr="00B55170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  <w:r w:rsidRPr="00B55170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  <w:r w:rsidRPr="00B55170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  <w:r w:rsidRPr="00B55170">
              <w:rPr>
                <w:noProof/>
              </w:rPr>
              <w:drawing>
                <wp:inline distT="0" distB="0" distL="0" distR="0" wp14:anchorId="2C728A44" wp14:editId="412F0B0D">
                  <wp:extent cx="942975" cy="387985"/>
                  <wp:effectExtent l="0" t="0" r="9525" b="0"/>
                  <wp:docPr id="30" name="Рисунок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55170" w:rsidRDefault="007F5A4F" w:rsidP="00AA46ED">
            <w:pPr>
              <w:pStyle w:val="a8"/>
            </w:pPr>
            <w:r w:rsidRPr="00B55170">
              <w:t>Нестеров С.Е.</w:t>
            </w:r>
          </w:p>
        </w:tc>
      </w:tr>
      <w:tr w:rsidR="007F5A4F" w:rsidRPr="00B55170" w:rsidTr="00B55170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B55170" w:rsidRDefault="007F5A4F" w:rsidP="00AA46ED">
            <w:pPr>
              <w:pStyle w:val="a8"/>
              <w:rPr>
                <w:vertAlign w:val="superscript"/>
              </w:rPr>
            </w:pPr>
            <w:r w:rsidRPr="00B5517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B55170" w:rsidRDefault="007F5A4F" w:rsidP="00AA46ED">
            <w:pPr>
              <w:pStyle w:val="a8"/>
              <w:rPr>
                <w:vertAlign w:val="superscript"/>
              </w:rPr>
            </w:pPr>
            <w:r w:rsidRPr="00B55170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B55170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B55170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55170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B55170" w:rsidRDefault="007F5A4F" w:rsidP="00AA46ED">
            <w:pPr>
              <w:pStyle w:val="a8"/>
              <w:rPr>
                <w:vertAlign w:val="superscript"/>
              </w:rPr>
            </w:pPr>
            <w:r w:rsidRPr="00B55170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1\\ARMv51_files\\FBDF06549A594BB9ACF3F0A6EC0636E7\\Карта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B672D6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12А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Учитель физической культуры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27244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5670D9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5670D9">
        <w:rPr>
          <w:rStyle w:val="a9"/>
        </w:rPr>
        <w:t>3;  12А, 13А (12А), 14А (12А)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5670D9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3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031-814-674 35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Default="007F5A4F" w:rsidP="0098630F">
            <w:pPr>
              <w:jc w:val="center"/>
            </w:pPr>
            <w:r>
              <w:t>028-895-153 00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Default="007F5A4F" w:rsidP="009863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5670D9">
        <w:rPr>
          <w:rStyle w:val="a9"/>
        </w:rPr>
        <w:t xml:space="preserve"> Отсутствует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5670D9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B672D6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B672D6" w:rsidRDefault="007F5A4F" w:rsidP="00481C22">
      <w:pPr>
        <w:rPr>
          <w:rStyle w:val="a7"/>
        </w:rPr>
      </w:pPr>
    </w:p>
    <w:p w:rsidR="007F5A4F" w:rsidRDefault="007F5A4F" w:rsidP="00B672D6">
      <w:pPr>
        <w:jc w:val="both"/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 w:rsidRPr="003D30F0">
        <w:rPr>
          <w:u w:val="single"/>
        </w:rPr>
        <w:fldChar w:fldCharType="begin" w:fldLock="1"/>
      </w:r>
      <w:r w:rsidRPr="003D30F0">
        <w:rPr>
          <w:u w:val="single"/>
        </w:rPr>
        <w:instrText xml:space="preserve"> DOCVARIABLE "s_050" \* MERGEFORMAT </w:instrText>
      </w:r>
      <w:r w:rsidRPr="003D30F0">
        <w:rPr>
          <w:u w:val="single"/>
        </w:rPr>
        <w:fldChar w:fldCharType="separate"/>
      </w:r>
      <w:r w:rsidRPr="00DB36CF">
        <w:rPr>
          <w:u w:val="single"/>
        </w:rPr>
        <w:t xml:space="preserve"> </w:t>
      </w:r>
      <w:r>
        <w:rPr>
          <w:u w:val="single"/>
        </w:rPr>
        <w:fldChar w:fldCharType="begin" w:fldLock="1"/>
      </w:r>
      <w:r>
        <w:rPr>
          <w:u w:val="single"/>
        </w:rPr>
        <w:instrText xml:space="preserve"> DOCVARIABLE "s_050" \* MERGEFORMAT </w:instrText>
      </w:r>
      <w:r>
        <w:rPr>
          <w:u w:val="single"/>
        </w:rPr>
        <w:fldChar w:fldCharType="separate"/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по медицинским показаниям в соответствии со справкой об инвалидности и индивидуальной программой реабилитации.</w:t>
      </w:r>
      <w:r>
        <w:rPr>
          <w:u w:val="single"/>
        </w:rPr>
        <w:fldChar w:fldCharType="end"/>
      </w:r>
      <w:r w:rsidRPr="0005617D">
        <w:rPr>
          <w:i/>
          <w:u w:val="single"/>
        </w:rPr>
        <w:t> </w:t>
      </w:r>
      <w:r w:rsidRPr="003D30F0">
        <w:rPr>
          <w:u w:val="single"/>
        </w:rPr>
        <w:fldChar w:fldCharType="end"/>
      </w:r>
      <w:r w:rsidRPr="00481C22">
        <w:rPr>
          <w:u w:val="single"/>
        </w:rPr>
        <w:t>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 </w:t>
      </w:r>
    </w:p>
    <w:p w:rsidR="007F5A4F" w:rsidRDefault="007F5A4F" w:rsidP="00B672D6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Pr="00481C22" w:rsidRDefault="007F5A4F" w:rsidP="00B672D6">
      <w:pPr>
        <w:jc w:val="both"/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</w:t>
      </w:r>
      <w:r w:rsidRPr="00481C22">
        <w:rPr>
          <w:u w:val="single"/>
        </w:rPr>
        <w:fldChar w:fldCharType="end"/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CA66D4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5670D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DE4B76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5670D9" w:rsidRDefault="007F5A4F" w:rsidP="005670D9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(дата)</w:t>
            </w:r>
          </w:p>
        </w:tc>
      </w:tr>
      <w:tr w:rsidR="007F5A4F" w:rsidRPr="005670D9" w:rsidTr="00E402FC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5670D9" w:rsidRDefault="007F5A4F" w:rsidP="005670D9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</w:tr>
      <w:tr w:rsidR="007F5A4F" w:rsidRPr="005670D9" w:rsidTr="00C4198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5670D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5670D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 w:rsidRPr="00B672D6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5670D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Зиновкин Юрий Ильич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5670D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EF07A3">
            <w:pPr>
              <w:pStyle w:val="a8"/>
            </w:pPr>
            <w:r>
              <w:t>Матюшкин Николай Дмитриевич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F5A4F" w:rsidRPr="005670D9" w:rsidRDefault="007F5A4F" w:rsidP="00EF07A3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(дата)</w:t>
            </w: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EF07A3">
            <w:pPr>
              <w:pStyle w:val="a8"/>
            </w:pPr>
            <w:r>
              <w:t>Телегина Татьяна Дмитриевна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5670D9" w:rsidRDefault="007F5A4F" w:rsidP="004E51DC">
            <w:pPr>
              <w:pStyle w:val="a8"/>
            </w:pPr>
          </w:p>
        </w:tc>
      </w:tr>
      <w:tr w:rsidR="007F5A4F" w:rsidRPr="005670D9" w:rsidTr="005670D9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F5A4F" w:rsidRPr="005670D9" w:rsidRDefault="007F5A4F" w:rsidP="00EF07A3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5670D9" w:rsidRDefault="007F5A4F" w:rsidP="004E51DC">
            <w:pPr>
              <w:pStyle w:val="a8"/>
              <w:rPr>
                <w:vertAlign w:val="superscript"/>
              </w:rPr>
            </w:pPr>
            <w:r w:rsidRPr="005670D9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121"/>
          <w:footerReference w:type="default" r:id="rId12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1\\ARMv51_files\\FBDF06549A594BB9ACF3F0A6EC0636E7\\Освещение.docx"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249-18/12А-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9C1784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9C1784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9C1784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12А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9C1784">
        <w:rPr>
          <w:rStyle w:val="a9"/>
        </w:rPr>
        <w:t xml:space="preserve"> Учитель физической культуры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9C1784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9C1784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297AF8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50237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22.05.2019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297AF8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297AF8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297AF8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297AF8">
        <w:t>- Руководство по эксплуатации прибор  комбинированный  "ТКА-ПКМ" (02);</w:t>
      </w:r>
    </w:p>
    <w:p w:rsidR="007F5A4F" w:rsidRPr="00297AF8" w:rsidRDefault="007F5A4F" w:rsidP="00AD14A4">
      <w:r w:rsidRPr="00297AF8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297AF8" w:rsidRDefault="007F5A4F" w:rsidP="00AD14A4">
      <w:r w:rsidRPr="00297AF8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297AF8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3A1D06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3A1D06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r>
              <w:t>Спортивный зал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матовым плафоном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3A1D06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3A1D06">
            <w:pPr>
              <w:pStyle w:val="a8"/>
            </w:pPr>
            <w:r>
              <w:t>3.7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97AF8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Спортивный зал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9.1, разряд - VIIIа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297AF8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297AF8">
              <w:rPr>
                <w:b/>
                <w:sz w:val="18"/>
                <w:szCs w:val="18"/>
              </w:rPr>
              <w:t>60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97AF8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210;205;211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297AF8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lastRenderedPageBreak/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3A1D06">
          <w:rPr>
            <w:bCs/>
          </w:rPr>
          <w:t>-</w:t>
        </w:r>
        <w:r w:rsidRPr="003A1D06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B91D47" w:rsidTr="00B91D47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  <w:r w:rsidRPr="00B91D47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  <w:r w:rsidRPr="00B91D47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  <w:r w:rsidRPr="00B91D47">
              <w:rPr>
                <w:noProof/>
              </w:rPr>
              <w:drawing>
                <wp:inline distT="0" distB="0" distL="0" distR="0" wp14:anchorId="6FF22DC1" wp14:editId="38D245D7">
                  <wp:extent cx="942975" cy="487680"/>
                  <wp:effectExtent l="0" t="0" r="9525" b="7620"/>
                  <wp:docPr id="31" name="Рисунок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  <w:r w:rsidRPr="00B91D47">
              <w:t>Долдо Ж.А.</w:t>
            </w:r>
          </w:p>
        </w:tc>
      </w:tr>
      <w:tr w:rsidR="007F5A4F" w:rsidRPr="00B91D47" w:rsidTr="00B91D47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  <w:r w:rsidRPr="00B91D4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  <w:r w:rsidRPr="00B91D47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  <w:r w:rsidRPr="00B91D4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  <w:r w:rsidRPr="00B91D47">
              <w:rPr>
                <w:vertAlign w:val="superscript"/>
              </w:rPr>
              <w:t>(Ф.И.О.)</w:t>
            </w:r>
          </w:p>
        </w:tc>
      </w:tr>
      <w:tr w:rsidR="007F5A4F" w:rsidRPr="00B91D47" w:rsidTr="00B91D47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  <w:r w:rsidRPr="00B91D47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  <w:r w:rsidRPr="00B91D47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  <w:r w:rsidRPr="00B91D47">
              <w:rPr>
                <w:noProof/>
              </w:rPr>
              <w:drawing>
                <wp:inline distT="0" distB="0" distL="0" distR="0" wp14:anchorId="4B00AB69" wp14:editId="73BCAB8A">
                  <wp:extent cx="942975" cy="387985"/>
                  <wp:effectExtent l="0" t="0" r="9525" b="0"/>
                  <wp:docPr id="32" name="Рисунок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91D47" w:rsidRDefault="007F5A4F" w:rsidP="00AA46ED">
            <w:pPr>
              <w:pStyle w:val="a8"/>
            </w:pPr>
            <w:r w:rsidRPr="00B91D47">
              <w:t>Нестеров С.Е.</w:t>
            </w:r>
          </w:p>
        </w:tc>
      </w:tr>
      <w:tr w:rsidR="007F5A4F" w:rsidRPr="00B91D47" w:rsidTr="00B91D47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B91D47" w:rsidRDefault="007F5A4F" w:rsidP="00AA46ED">
            <w:pPr>
              <w:pStyle w:val="a8"/>
              <w:rPr>
                <w:vertAlign w:val="superscript"/>
              </w:rPr>
            </w:pPr>
            <w:r w:rsidRPr="00B91D4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B91D47" w:rsidRDefault="007F5A4F" w:rsidP="00AA46ED">
            <w:pPr>
              <w:pStyle w:val="a8"/>
              <w:rPr>
                <w:vertAlign w:val="superscript"/>
              </w:rPr>
            </w:pPr>
            <w:r w:rsidRPr="00B91D47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B91D47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B91D47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91D47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B91D47" w:rsidRDefault="007F5A4F" w:rsidP="00AA46ED">
            <w:pPr>
              <w:pStyle w:val="a8"/>
              <w:rPr>
                <w:vertAlign w:val="superscript"/>
              </w:rPr>
            </w:pPr>
            <w:r w:rsidRPr="00B91D47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23"/>
          <w:headerReference w:type="default" r:id="rId124"/>
          <w:footerReference w:type="even" r:id="rId125"/>
          <w:footerReference w:type="default" r:id="rId126"/>
          <w:headerReference w:type="first" r:id="rId127"/>
          <w:footerReference w:type="first" r:id="rId12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1\\ARMv51_files\\FBDF06549A594BB9ACF3F0A6EC0636E7\\Напряженность.docx"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249-18/12А-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72952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8912E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72952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E72952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8912EC" w:rsidRDefault="007F5A4F" w:rsidP="00F17946">
      <w:pPr>
        <w:pStyle w:val="a6"/>
      </w:pPr>
      <w:r w:rsidRPr="008912EC">
        <w:t>3</w:t>
      </w:r>
      <w:r w:rsidRPr="0092778A">
        <w:t>. Сведения о рабочем месте</w:t>
      </w:r>
      <w:r w:rsidRPr="008912EC">
        <w:t>:</w:t>
      </w:r>
    </w:p>
    <w:p w:rsidR="007F5A4F" w:rsidRPr="00710271" w:rsidRDefault="007F5A4F" w:rsidP="00F17946">
      <w:r w:rsidRPr="008912E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12А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8912E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E72952">
        <w:rPr>
          <w:rStyle w:val="a9"/>
        </w:rPr>
        <w:t xml:space="preserve"> Учитель физической культуры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8912E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E72952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E72952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912EC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492917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17.05.2019</w:t>
            </w:r>
          </w:p>
        </w:tc>
      </w:tr>
    </w:tbl>
    <w:p w:rsidR="007F5A4F" w:rsidRPr="008912E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8912EC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5859B9" w:rsidRDefault="007F5A4F" w:rsidP="005859B9">
      <w:pPr>
        <w:pStyle w:val="a6"/>
      </w:pPr>
      <w:r>
        <w:t>6</w:t>
      </w:r>
      <w:r w:rsidRPr="005859B9">
        <w:t xml:space="preserve">. Краткое описание выполняемой работы: </w:t>
      </w:r>
    </w:p>
    <w:p w:rsidR="007F5A4F" w:rsidRPr="005859B9" w:rsidRDefault="007F5A4F" w:rsidP="005859B9">
      <w:fldSimple w:instr=" DOCVARIABLE operac \* MERGEFORMAT " w:fldLock="1">
        <w:r w:rsidRPr="00FD32D0">
  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  </w:r>
      </w:fldSimple>
    </w:p>
    <w:p w:rsidR="007F5A4F" w:rsidRPr="00FC4076" w:rsidRDefault="007F5A4F" w:rsidP="00FC4076">
      <w:pPr>
        <w:pStyle w:val="a6"/>
      </w:pPr>
      <w:r w:rsidRPr="008912EC">
        <w:t>7</w:t>
      </w:r>
      <w:r w:rsidRPr="00FC4076">
        <w:t>.</w:t>
      </w:r>
      <w:r w:rsidRPr="00CC6995">
        <w:t xml:space="preserve"> </w:t>
      </w:r>
      <w:r w:rsidRPr="00FC4076">
        <w:t>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76 - 175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6 - 10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 xml:space="preserve">Число элементов (приемов), необходимых для реализации простого задания или в многократно </w:t>
            </w:r>
            <w:r w:rsidRPr="00FC4076">
              <w:lastRenderedPageBreak/>
              <w:t>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lastRenderedPageBreak/>
              <w:t>9 - 6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lastRenderedPageBreak/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8912EC">
          <w:rPr>
            <w:bCs/>
          </w:rPr>
          <w:t>-</w:t>
        </w:r>
        <w:r w:rsidRPr="008912EC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8912E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EB190D" w:rsidTr="00EB190D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  <w:r w:rsidRPr="00EB190D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  <w:r w:rsidRPr="00EB190D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  <w:r w:rsidRPr="00EB190D">
              <w:rPr>
                <w:noProof/>
              </w:rPr>
              <w:drawing>
                <wp:inline distT="0" distB="0" distL="0" distR="0" wp14:anchorId="583F964F" wp14:editId="1A76301D">
                  <wp:extent cx="942975" cy="487680"/>
                  <wp:effectExtent l="0" t="0" r="9525" b="7620"/>
                  <wp:docPr id="33" name="Рисунок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  <w:r w:rsidRPr="00EB190D">
              <w:t>Долдо Ж.А.</w:t>
            </w:r>
          </w:p>
        </w:tc>
      </w:tr>
      <w:tr w:rsidR="007F5A4F" w:rsidRPr="00EB190D" w:rsidTr="00EB190D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  <w:r w:rsidRPr="00EB190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  <w:r w:rsidRPr="00EB190D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  <w:r w:rsidRPr="00EB190D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  <w:r w:rsidRPr="00EB190D">
              <w:rPr>
                <w:vertAlign w:val="superscript"/>
              </w:rPr>
              <w:t>(Ф.И.О.)</w:t>
            </w:r>
          </w:p>
        </w:tc>
      </w:tr>
      <w:tr w:rsidR="007F5A4F" w:rsidRPr="00EB190D" w:rsidTr="00EB190D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  <w:r w:rsidRPr="00EB190D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  <w:r w:rsidRPr="00EB190D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  <w:r w:rsidRPr="00EB190D">
              <w:rPr>
                <w:noProof/>
              </w:rPr>
              <w:drawing>
                <wp:inline distT="0" distB="0" distL="0" distR="0" wp14:anchorId="452D5B30" wp14:editId="781026A3">
                  <wp:extent cx="942975" cy="387985"/>
                  <wp:effectExtent l="0" t="0" r="9525" b="0"/>
                  <wp:docPr id="3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EB190D" w:rsidRDefault="007F5A4F" w:rsidP="00AA46ED">
            <w:pPr>
              <w:pStyle w:val="a8"/>
            </w:pPr>
            <w:r w:rsidRPr="00EB190D">
              <w:t>Нестеров С.Е.</w:t>
            </w:r>
          </w:p>
        </w:tc>
      </w:tr>
      <w:tr w:rsidR="007F5A4F" w:rsidRPr="00EB190D" w:rsidTr="00EB190D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EB190D" w:rsidRDefault="007F5A4F" w:rsidP="00AA46ED">
            <w:pPr>
              <w:pStyle w:val="a8"/>
              <w:rPr>
                <w:vertAlign w:val="superscript"/>
              </w:rPr>
            </w:pPr>
            <w:r w:rsidRPr="00EB190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EB190D" w:rsidRDefault="007F5A4F" w:rsidP="00AA46ED">
            <w:pPr>
              <w:pStyle w:val="a8"/>
              <w:rPr>
                <w:vertAlign w:val="superscript"/>
              </w:rPr>
            </w:pPr>
            <w:r w:rsidRPr="00EB190D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EB190D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EB190D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EB190D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EB190D" w:rsidRDefault="007F5A4F" w:rsidP="00AA46ED">
            <w:pPr>
              <w:pStyle w:val="a8"/>
              <w:rPr>
                <w:vertAlign w:val="superscript"/>
              </w:rPr>
            </w:pPr>
            <w:r w:rsidRPr="00EB190D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29"/>
          <w:headerReference w:type="default" r:id="rId130"/>
          <w:footerReference w:type="even" r:id="rId131"/>
          <w:footerReference w:type="default" r:id="rId132"/>
          <w:headerReference w:type="first" r:id="rId133"/>
          <w:footerReference w:type="first" r:id="rId13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1\\ARMv51_files\\3381BAC62044442099179808353AE199\\Карта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B672D6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15А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Учитель иностранного языка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27244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FC3291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FC3291">
        <w:rPr>
          <w:rStyle w:val="a9"/>
        </w:rPr>
        <w:t>4;  15А, 16А (15А), 17А (15А), 18А (15А)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FC3291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4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4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031-814-650 27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Default="007F5A4F" w:rsidP="0098630F">
            <w:pPr>
              <w:jc w:val="center"/>
            </w:pPr>
            <w:r>
              <w:t>031-814-652 29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Default="007F5A4F" w:rsidP="0098630F">
            <w:pPr>
              <w:jc w:val="center"/>
            </w:pPr>
            <w:r>
              <w:t>134-380-096 42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Default="007F5A4F" w:rsidP="0098630F">
            <w:pPr>
              <w:jc w:val="center"/>
            </w:pPr>
            <w:r>
              <w:t>031-814-651 28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FC3291">
        <w:rPr>
          <w:rStyle w:val="a9"/>
        </w:rPr>
        <w:t xml:space="preserve"> ПЭВМ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FC3291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B672D6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B672D6" w:rsidRDefault="007F5A4F" w:rsidP="00481C22">
      <w:pPr>
        <w:rPr>
          <w:rStyle w:val="a7"/>
        </w:rPr>
      </w:pPr>
    </w:p>
    <w:p w:rsidR="007F5A4F" w:rsidRDefault="007F5A4F" w:rsidP="00B672D6">
      <w:pPr>
        <w:jc w:val="both"/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 w:rsidRPr="003D30F0">
        <w:rPr>
          <w:u w:val="single"/>
        </w:rPr>
        <w:fldChar w:fldCharType="begin" w:fldLock="1"/>
      </w:r>
      <w:r w:rsidRPr="003D30F0">
        <w:rPr>
          <w:u w:val="single"/>
        </w:rPr>
        <w:instrText xml:space="preserve"> DOCVARIABLE "s_050" \* MERGEFORMAT </w:instrText>
      </w:r>
      <w:r w:rsidRPr="003D30F0">
        <w:rPr>
          <w:u w:val="single"/>
        </w:rPr>
        <w:fldChar w:fldCharType="separate"/>
      </w:r>
      <w:r w:rsidRPr="00DB36CF">
        <w:rPr>
          <w:u w:val="single"/>
        </w:rPr>
        <w:t xml:space="preserve"> </w:t>
      </w:r>
      <w:r>
        <w:rPr>
          <w:u w:val="single"/>
        </w:rPr>
        <w:fldChar w:fldCharType="begin" w:fldLock="1"/>
      </w:r>
      <w:r>
        <w:rPr>
          <w:u w:val="single"/>
        </w:rPr>
        <w:instrText xml:space="preserve"> DOCVARIABLE "s_050" \* MERGEFORMAT </w:instrText>
      </w:r>
      <w:r>
        <w:rPr>
          <w:u w:val="single"/>
        </w:rPr>
        <w:fldChar w:fldCharType="separate"/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по медицинским показаниям в соответствии со справкой об инвалидности и индивидуальной программой реабилитации.</w:t>
      </w:r>
      <w:r>
        <w:rPr>
          <w:u w:val="single"/>
        </w:rPr>
        <w:fldChar w:fldCharType="end"/>
      </w:r>
      <w:r w:rsidRPr="0005617D">
        <w:rPr>
          <w:i/>
          <w:u w:val="single"/>
        </w:rPr>
        <w:t> </w:t>
      </w:r>
      <w:r w:rsidRPr="003D30F0">
        <w:rPr>
          <w:u w:val="single"/>
        </w:rPr>
        <w:fldChar w:fldCharType="end"/>
      </w:r>
      <w:r w:rsidRPr="00481C22">
        <w:rPr>
          <w:u w:val="single"/>
        </w:rPr>
        <w:t>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 </w:t>
      </w:r>
    </w:p>
    <w:p w:rsidR="007F5A4F" w:rsidRDefault="007F5A4F" w:rsidP="00B672D6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Pr="00481C22" w:rsidRDefault="007F5A4F" w:rsidP="00B672D6">
      <w:pPr>
        <w:jc w:val="both"/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</w:t>
      </w:r>
      <w:r w:rsidRPr="00481C22">
        <w:rPr>
          <w:u w:val="single"/>
        </w:rPr>
        <w:fldChar w:fldCharType="end"/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CF2E43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FC329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4A5318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FC3291" w:rsidRDefault="007F5A4F" w:rsidP="00FC3291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(дата)</w:t>
            </w:r>
          </w:p>
        </w:tc>
      </w:tr>
      <w:tr w:rsidR="007F5A4F" w:rsidRPr="00FC3291" w:rsidTr="00951A99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FC3291" w:rsidRDefault="007F5A4F" w:rsidP="00FC3291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</w:tr>
      <w:tr w:rsidR="007F5A4F" w:rsidRPr="00FC3291" w:rsidTr="00B82B6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C329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lastRenderedPageBreak/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FC329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 w:rsidRPr="00B672D6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FC3291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Абаркина Валентина Владимировна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FC3291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EF07A3">
            <w:pPr>
              <w:pStyle w:val="a8"/>
            </w:pPr>
            <w:r>
              <w:t>Жаркая Людмила Ивановна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F5A4F" w:rsidRPr="00FC3291" w:rsidRDefault="007F5A4F" w:rsidP="00EF07A3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(дата)</w:t>
            </w: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EF07A3">
            <w:pPr>
              <w:pStyle w:val="a8"/>
            </w:pPr>
            <w:r>
              <w:t>Лазаренко Анастасия Владимировна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F5A4F" w:rsidRPr="00FC3291" w:rsidRDefault="007F5A4F" w:rsidP="00EF07A3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(дата)</w:t>
            </w: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EF07A3">
            <w:pPr>
              <w:pStyle w:val="a8"/>
            </w:pPr>
            <w:r>
              <w:t>Пащенко Ольга Георгиевна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FC3291" w:rsidRDefault="007F5A4F" w:rsidP="004E51DC">
            <w:pPr>
              <w:pStyle w:val="a8"/>
            </w:pPr>
          </w:p>
        </w:tc>
      </w:tr>
      <w:tr w:rsidR="007F5A4F" w:rsidRPr="00FC3291" w:rsidTr="00FC3291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F5A4F" w:rsidRPr="00FC3291" w:rsidRDefault="007F5A4F" w:rsidP="00EF07A3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FC3291" w:rsidRDefault="007F5A4F" w:rsidP="004E51DC">
            <w:pPr>
              <w:pStyle w:val="a8"/>
              <w:rPr>
                <w:vertAlign w:val="superscript"/>
              </w:rPr>
            </w:pPr>
            <w:r w:rsidRPr="00FC3291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135"/>
          <w:footerReference w:type="default" r:id="rId13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1\\ARMv51_files\\3381BAC62044442099179808353AE199\\Освещение1.docx"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249-18/15А-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EC13DF" w:rsidRDefault="007F5A4F" w:rsidP="000624A8">
      <w:pPr>
        <w:pStyle w:val="a6"/>
      </w:pPr>
      <w:r w:rsidRPr="00EC13DF">
        <w:t>2</w:t>
      </w:r>
      <w:r>
        <w:t>. Сведения о работодателе</w:t>
      </w:r>
      <w:r w:rsidRPr="00EC13DF"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5929E8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5929E8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5929E8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15А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5929E8">
        <w:rPr>
          <w:rStyle w:val="a9"/>
        </w:rPr>
        <w:t xml:space="preserve"> Учитель иностранного языка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5929E8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5929E8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C1304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50237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22.05.2019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8C1304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8C1304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8C1304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8C1304">
        <w:t>- Руководство по эксплуатации прибор  комбинированный  "ТКА-ПКМ" (02);</w:t>
      </w:r>
    </w:p>
    <w:p w:rsidR="007F5A4F" w:rsidRPr="008C1304" w:rsidRDefault="007F5A4F" w:rsidP="00AD14A4">
      <w:r w:rsidRPr="008C1304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8C1304" w:rsidRDefault="007F5A4F" w:rsidP="00AD14A4">
      <w:r w:rsidRPr="008C1304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8C1304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1701"/>
        <w:gridCol w:w="1645"/>
        <w:gridCol w:w="1134"/>
        <w:gridCol w:w="1134"/>
        <w:gridCol w:w="1192"/>
        <w:gridCol w:w="1501"/>
      </w:tblGrid>
      <w:tr w:rsidR="007F5A4F" w:rsidRPr="00CC6995" w:rsidTr="00194CD5">
        <w:trPr>
          <w:jc w:val="center"/>
        </w:trPr>
        <w:tc>
          <w:tcPr>
            <w:tcW w:w="2074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70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1645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EC13DF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EC13DF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194CD5">
        <w:trPr>
          <w:jc w:val="center"/>
        </w:trPr>
        <w:tc>
          <w:tcPr>
            <w:tcW w:w="2074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70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1645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8C1304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п.15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8C1304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8C1304">
              <w:rPr>
                <w:b/>
                <w:sz w:val="18"/>
                <w:szCs w:val="18"/>
              </w:rPr>
              <w:t>100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8C1304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194CD5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400;418;412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8C1304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194CD5">
          <w:rPr>
            <w:bCs/>
          </w:rPr>
          <w:t>-</w:t>
        </w:r>
        <w:r w:rsidRPr="00194CD5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B651EA" w:rsidTr="00B651E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  <w:r w:rsidRPr="00B651EA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  <w:r w:rsidRPr="00B651EA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  <w:r w:rsidRPr="00B651EA">
              <w:rPr>
                <w:noProof/>
              </w:rPr>
              <w:drawing>
                <wp:inline distT="0" distB="0" distL="0" distR="0" wp14:anchorId="0B07F37C" wp14:editId="4B148C86">
                  <wp:extent cx="942975" cy="487680"/>
                  <wp:effectExtent l="0" t="0" r="9525" b="7620"/>
                  <wp:docPr id="35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  <w:r w:rsidRPr="00B651EA">
              <w:t>Долдо Ж.А.</w:t>
            </w:r>
          </w:p>
        </w:tc>
      </w:tr>
      <w:tr w:rsidR="007F5A4F" w:rsidRPr="00B651EA" w:rsidTr="00B651E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  <w:r w:rsidRPr="00B651E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  <w:r w:rsidRPr="00B651E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  <w:r w:rsidRPr="00B651EA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  <w:r w:rsidRPr="00B651EA">
              <w:rPr>
                <w:vertAlign w:val="superscript"/>
              </w:rPr>
              <w:t>(Ф.И.О.)</w:t>
            </w:r>
          </w:p>
        </w:tc>
      </w:tr>
      <w:tr w:rsidR="007F5A4F" w:rsidRPr="00B651EA" w:rsidTr="00B651E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  <w:r w:rsidRPr="00B651EA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  <w:r w:rsidRPr="00B651EA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  <w:r w:rsidRPr="00B651EA">
              <w:rPr>
                <w:noProof/>
              </w:rPr>
              <w:drawing>
                <wp:inline distT="0" distB="0" distL="0" distR="0" wp14:anchorId="3A29DDCD" wp14:editId="732EE307">
                  <wp:extent cx="942975" cy="387985"/>
                  <wp:effectExtent l="0" t="0" r="9525" b="0"/>
                  <wp:docPr id="36" name="Рисунок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51EA" w:rsidRDefault="007F5A4F" w:rsidP="00AA46ED">
            <w:pPr>
              <w:pStyle w:val="a8"/>
            </w:pPr>
            <w:r w:rsidRPr="00B651EA">
              <w:t>Нестеров С.Е.</w:t>
            </w:r>
          </w:p>
        </w:tc>
      </w:tr>
      <w:tr w:rsidR="007F5A4F" w:rsidRPr="00B651EA" w:rsidTr="00B651E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B651EA" w:rsidRDefault="007F5A4F" w:rsidP="00AA46ED">
            <w:pPr>
              <w:pStyle w:val="a8"/>
              <w:rPr>
                <w:vertAlign w:val="superscript"/>
              </w:rPr>
            </w:pPr>
            <w:r w:rsidRPr="00B651E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B651EA" w:rsidRDefault="007F5A4F" w:rsidP="00AA46ED">
            <w:pPr>
              <w:pStyle w:val="a8"/>
              <w:rPr>
                <w:vertAlign w:val="superscript"/>
              </w:rPr>
            </w:pPr>
            <w:r w:rsidRPr="00B651E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B651EA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B651EA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51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B651EA" w:rsidRDefault="007F5A4F" w:rsidP="00AA46ED">
            <w:pPr>
              <w:pStyle w:val="a8"/>
              <w:rPr>
                <w:vertAlign w:val="superscript"/>
              </w:rPr>
            </w:pPr>
            <w:r w:rsidRPr="00B651EA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37"/>
          <w:headerReference w:type="default" r:id="rId138"/>
          <w:footerReference w:type="even" r:id="rId139"/>
          <w:footerReference w:type="default" r:id="rId140"/>
          <w:headerReference w:type="first" r:id="rId141"/>
          <w:footerReference w:type="first" r:id="rId14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1\\ARMv51_files\\3381BAC62044442099179808353AE199\\Напряженность.docx"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249-18/15А-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466FB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8912E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466FB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E466FB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8912EC" w:rsidRDefault="007F5A4F" w:rsidP="00F17946">
      <w:pPr>
        <w:pStyle w:val="a6"/>
      </w:pPr>
      <w:r w:rsidRPr="008912EC">
        <w:t>3</w:t>
      </w:r>
      <w:r w:rsidRPr="0092778A">
        <w:t>. Сведения о рабочем месте</w:t>
      </w:r>
      <w:r w:rsidRPr="008912EC">
        <w:t>:</w:t>
      </w:r>
    </w:p>
    <w:p w:rsidR="007F5A4F" w:rsidRPr="00710271" w:rsidRDefault="007F5A4F" w:rsidP="00F17946">
      <w:r w:rsidRPr="008912E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15А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8912E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E466FB">
        <w:rPr>
          <w:rStyle w:val="a9"/>
        </w:rPr>
        <w:t xml:space="preserve"> Учитель иностранного языка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8912E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E466FB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E466FB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912EC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492917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17.05.2019</w:t>
            </w:r>
          </w:p>
        </w:tc>
      </w:tr>
    </w:tbl>
    <w:p w:rsidR="007F5A4F" w:rsidRPr="008912E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8912EC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5859B9" w:rsidRDefault="007F5A4F" w:rsidP="005859B9">
      <w:pPr>
        <w:pStyle w:val="a6"/>
      </w:pPr>
      <w:r>
        <w:t>6</w:t>
      </w:r>
      <w:r w:rsidRPr="005859B9">
        <w:t xml:space="preserve">. Краткое описание выполняемой работы: </w:t>
      </w:r>
    </w:p>
    <w:p w:rsidR="007F5A4F" w:rsidRPr="005859B9" w:rsidRDefault="007F5A4F" w:rsidP="005859B9">
      <w:fldSimple w:instr=" DOCVARIABLE operac \* MERGEFORMAT " w:fldLock="1">
        <w:r w:rsidRPr="00F01AB5">
  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  </w:r>
      </w:fldSimple>
    </w:p>
    <w:p w:rsidR="007F5A4F" w:rsidRPr="00FC4076" w:rsidRDefault="007F5A4F" w:rsidP="00FC4076">
      <w:pPr>
        <w:pStyle w:val="a6"/>
      </w:pPr>
      <w:r w:rsidRPr="008912EC">
        <w:t>7</w:t>
      </w:r>
      <w:r w:rsidRPr="00FC4076">
        <w:t>.</w:t>
      </w:r>
      <w:r w:rsidRPr="00CC6995">
        <w:t xml:space="preserve"> </w:t>
      </w:r>
      <w:r w:rsidRPr="00FC4076">
        <w:t>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76 - 175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6 - 10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 xml:space="preserve">Число элементов (приемов), необходимых для реализации простого задания или в многократно </w:t>
            </w:r>
            <w:r w:rsidRPr="00FC4076">
              <w:lastRenderedPageBreak/>
              <w:t>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lastRenderedPageBreak/>
              <w:t>9 - 6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lastRenderedPageBreak/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8912EC">
          <w:rPr>
            <w:bCs/>
          </w:rPr>
          <w:t>-</w:t>
        </w:r>
        <w:r w:rsidRPr="008912EC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8912E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D02426" w:rsidTr="00D02426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  <w:r w:rsidRPr="00D02426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  <w:r w:rsidRPr="00D02426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  <w:r w:rsidRPr="00D02426">
              <w:rPr>
                <w:noProof/>
              </w:rPr>
              <w:drawing>
                <wp:inline distT="0" distB="0" distL="0" distR="0" wp14:anchorId="0B34DCF0" wp14:editId="060C90D3">
                  <wp:extent cx="942975" cy="487680"/>
                  <wp:effectExtent l="0" t="0" r="9525" b="7620"/>
                  <wp:docPr id="37" name="Рисунок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  <w:r w:rsidRPr="00D02426">
              <w:t>Долдо Ж.А.</w:t>
            </w:r>
          </w:p>
        </w:tc>
      </w:tr>
      <w:tr w:rsidR="007F5A4F" w:rsidRPr="00D02426" w:rsidTr="00D02426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  <w:r w:rsidRPr="00D0242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  <w:r w:rsidRPr="00D02426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  <w:r w:rsidRPr="00D0242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  <w:r w:rsidRPr="00D02426">
              <w:rPr>
                <w:vertAlign w:val="superscript"/>
              </w:rPr>
              <w:t>(Ф.И.О.)</w:t>
            </w:r>
          </w:p>
        </w:tc>
      </w:tr>
      <w:tr w:rsidR="007F5A4F" w:rsidRPr="00D02426" w:rsidTr="00D02426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  <w:r w:rsidRPr="00D02426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  <w:r w:rsidRPr="00D02426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  <w:r w:rsidRPr="00D02426">
              <w:rPr>
                <w:noProof/>
              </w:rPr>
              <w:drawing>
                <wp:inline distT="0" distB="0" distL="0" distR="0" wp14:anchorId="21536A97" wp14:editId="182CEAB7">
                  <wp:extent cx="942975" cy="387985"/>
                  <wp:effectExtent l="0" t="0" r="9525" b="0"/>
                  <wp:docPr id="38" name="Рисунок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02426" w:rsidRDefault="007F5A4F" w:rsidP="00AA46ED">
            <w:pPr>
              <w:pStyle w:val="a8"/>
            </w:pPr>
            <w:r w:rsidRPr="00D02426">
              <w:t>Нестеров С.Е.</w:t>
            </w:r>
          </w:p>
        </w:tc>
      </w:tr>
      <w:tr w:rsidR="007F5A4F" w:rsidRPr="00D02426" w:rsidTr="00D02426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D02426" w:rsidRDefault="007F5A4F" w:rsidP="00AA46ED">
            <w:pPr>
              <w:pStyle w:val="a8"/>
              <w:rPr>
                <w:vertAlign w:val="superscript"/>
              </w:rPr>
            </w:pPr>
            <w:r w:rsidRPr="00D0242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D02426" w:rsidRDefault="007F5A4F" w:rsidP="00AA46ED">
            <w:pPr>
              <w:pStyle w:val="a8"/>
              <w:rPr>
                <w:vertAlign w:val="superscript"/>
              </w:rPr>
            </w:pPr>
            <w:r w:rsidRPr="00D02426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D02426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D02426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D0242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D02426" w:rsidRDefault="007F5A4F" w:rsidP="00AA46ED">
            <w:pPr>
              <w:pStyle w:val="a8"/>
              <w:rPr>
                <w:vertAlign w:val="superscript"/>
              </w:rPr>
            </w:pPr>
            <w:r w:rsidRPr="00D02426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43"/>
          <w:headerReference w:type="default" r:id="rId144"/>
          <w:footerReference w:type="even" r:id="rId145"/>
          <w:footerReference w:type="default" r:id="rId146"/>
          <w:headerReference w:type="first" r:id="rId147"/>
          <w:footerReference w:type="first" r:id="rId14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1\\ARMv51_files\\B65B33D341AD4BBE8372DA8109A689B2\\Карта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B672D6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19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Учитель химии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27244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A93325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A93325">
        <w:rPr>
          <w:rStyle w:val="a9"/>
        </w:rPr>
        <w:t xml:space="preserve">  Отсутствуют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A93325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-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028-895-159 05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A93325">
        <w:rPr>
          <w:rStyle w:val="a9"/>
        </w:rPr>
        <w:t xml:space="preserve"> ПЭВМ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A93325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B672D6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B672D6" w:rsidRDefault="007F5A4F" w:rsidP="00481C22">
      <w:pPr>
        <w:rPr>
          <w:rStyle w:val="a7"/>
        </w:rPr>
      </w:pPr>
    </w:p>
    <w:p w:rsidR="007F5A4F" w:rsidRDefault="007F5A4F" w:rsidP="00B672D6">
      <w:pPr>
        <w:jc w:val="both"/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 w:rsidRPr="003D30F0">
        <w:rPr>
          <w:u w:val="single"/>
        </w:rPr>
        <w:fldChar w:fldCharType="begin" w:fldLock="1"/>
      </w:r>
      <w:r w:rsidRPr="003D30F0">
        <w:rPr>
          <w:u w:val="single"/>
        </w:rPr>
        <w:instrText xml:space="preserve"> DOCVARIABLE "s_050" \* MERGEFORMAT </w:instrText>
      </w:r>
      <w:r w:rsidRPr="003D30F0">
        <w:rPr>
          <w:u w:val="single"/>
        </w:rPr>
        <w:fldChar w:fldCharType="separate"/>
      </w:r>
      <w:r w:rsidRPr="00DB36CF">
        <w:rPr>
          <w:u w:val="single"/>
        </w:rPr>
        <w:t xml:space="preserve"> </w:t>
      </w:r>
      <w:r>
        <w:rPr>
          <w:u w:val="single"/>
        </w:rPr>
        <w:fldChar w:fldCharType="begin" w:fldLock="1"/>
      </w:r>
      <w:r>
        <w:rPr>
          <w:u w:val="single"/>
        </w:rPr>
        <w:instrText xml:space="preserve"> DOCVARIABLE "s_050" \* MERGEFORMAT </w:instrText>
      </w:r>
      <w:r>
        <w:rPr>
          <w:u w:val="single"/>
        </w:rPr>
        <w:fldChar w:fldCharType="separate"/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по медицинским показаниям в соответствии со справкой об инвалидности и индивидуальной программой реабилитации.</w:t>
      </w:r>
      <w:r>
        <w:rPr>
          <w:u w:val="single"/>
        </w:rPr>
        <w:fldChar w:fldCharType="end"/>
      </w:r>
      <w:r w:rsidRPr="0005617D">
        <w:rPr>
          <w:i/>
          <w:u w:val="single"/>
        </w:rPr>
        <w:t> </w:t>
      </w:r>
      <w:r w:rsidRPr="003D30F0">
        <w:rPr>
          <w:u w:val="single"/>
        </w:rPr>
        <w:fldChar w:fldCharType="end"/>
      </w:r>
      <w:r w:rsidRPr="00481C22">
        <w:rPr>
          <w:u w:val="single"/>
        </w:rPr>
        <w:t>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 </w:t>
      </w:r>
    </w:p>
    <w:p w:rsidR="007F5A4F" w:rsidRDefault="007F5A4F" w:rsidP="00B672D6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Pr="00481C22" w:rsidRDefault="007F5A4F" w:rsidP="00B672D6">
      <w:pPr>
        <w:jc w:val="both"/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</w:t>
      </w:r>
      <w:r w:rsidRPr="00481C22">
        <w:rPr>
          <w:u w:val="single"/>
        </w:rPr>
        <w:fldChar w:fldCharType="end"/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435193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A9332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967B2E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A93325" w:rsidRDefault="007F5A4F" w:rsidP="00A93325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A93325" w:rsidTr="00A9332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</w:tr>
      <w:tr w:rsidR="007F5A4F" w:rsidRPr="00A93325" w:rsidTr="00A9332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(дата)</w:t>
            </w:r>
          </w:p>
        </w:tc>
      </w:tr>
      <w:tr w:rsidR="007F5A4F" w:rsidRPr="00A93325" w:rsidTr="00BF4BA4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A93325" w:rsidRDefault="007F5A4F" w:rsidP="00A93325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A93325" w:rsidTr="00A9332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</w:tr>
      <w:tr w:rsidR="007F5A4F" w:rsidRPr="00A93325" w:rsidTr="00ED6F9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A9332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A9332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A93325" w:rsidTr="00A9332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3325" w:rsidRDefault="007F5A4F" w:rsidP="004E51DC">
            <w:pPr>
              <w:pStyle w:val="a8"/>
            </w:pPr>
          </w:p>
        </w:tc>
      </w:tr>
      <w:tr w:rsidR="007F5A4F" w:rsidRPr="00A93325" w:rsidTr="00A9332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A93325" w:rsidRDefault="007F5A4F" w:rsidP="004E51DC">
            <w:pPr>
              <w:pStyle w:val="a8"/>
              <w:rPr>
                <w:vertAlign w:val="superscript"/>
              </w:rPr>
            </w:pPr>
            <w:r w:rsidRPr="00A93325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 w:rsidRPr="00B672D6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A93325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Матюшкина Галина Викторовна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B672D6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149"/>
          <w:footerReference w:type="default" r:id="rId15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1\\ARMv51_files\\B65B33D341AD4BBE8372DA8109A689B2\\Освещение1.docx"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249-18/19-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EC13DF" w:rsidRDefault="007F5A4F" w:rsidP="000624A8">
      <w:pPr>
        <w:pStyle w:val="a6"/>
      </w:pPr>
      <w:r w:rsidRPr="00EC13DF">
        <w:t>2</w:t>
      </w:r>
      <w:r>
        <w:t>. Сведения о работодателе</w:t>
      </w:r>
      <w:r w:rsidRPr="00EC13DF"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014D9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014D9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E014D9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19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E014D9">
        <w:rPr>
          <w:rStyle w:val="a9"/>
        </w:rPr>
        <w:t xml:space="preserve"> Учитель химии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E014D9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E014D9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C1304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50237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22.05.2019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8C1304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8C1304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8C1304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8C1304">
        <w:t>- Руководство по эксплуатации прибор  комбинированный  "ТКА-ПКМ" (02);</w:t>
      </w:r>
    </w:p>
    <w:p w:rsidR="007F5A4F" w:rsidRPr="008C1304" w:rsidRDefault="007F5A4F" w:rsidP="00AD14A4">
      <w:r w:rsidRPr="008C1304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8C1304" w:rsidRDefault="007F5A4F" w:rsidP="00AD14A4">
      <w:r w:rsidRPr="008C1304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8C1304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EC13DF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EC13DF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8C1304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п.15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8C1304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8C1304">
              <w:rPr>
                <w:b/>
                <w:sz w:val="18"/>
                <w:szCs w:val="18"/>
              </w:rPr>
              <w:t>100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8C1304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BD7240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410;408;405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8C1304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BD7240">
          <w:rPr>
            <w:bCs/>
          </w:rPr>
          <w:t>-</w:t>
        </w:r>
        <w:r w:rsidRPr="00BD7240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49371A" w:rsidTr="0049371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  <w:r w:rsidRPr="0049371A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  <w:r w:rsidRPr="0049371A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  <w:r w:rsidRPr="0049371A">
              <w:rPr>
                <w:noProof/>
              </w:rPr>
              <w:drawing>
                <wp:inline distT="0" distB="0" distL="0" distR="0" wp14:anchorId="48E2A96A" wp14:editId="3A8A1E6D">
                  <wp:extent cx="942975" cy="487680"/>
                  <wp:effectExtent l="0" t="0" r="9525" b="7620"/>
                  <wp:docPr id="39" name="Рисунок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  <w:r w:rsidRPr="0049371A">
              <w:t>Долдо Ж.А.</w:t>
            </w:r>
          </w:p>
        </w:tc>
      </w:tr>
      <w:tr w:rsidR="007F5A4F" w:rsidRPr="0049371A" w:rsidTr="0049371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  <w:r w:rsidRPr="0049371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  <w:r w:rsidRPr="0049371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  <w:r w:rsidRPr="0049371A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  <w:r w:rsidRPr="0049371A">
              <w:rPr>
                <w:vertAlign w:val="superscript"/>
              </w:rPr>
              <w:t>(Ф.И.О.)</w:t>
            </w:r>
          </w:p>
        </w:tc>
      </w:tr>
      <w:tr w:rsidR="007F5A4F" w:rsidRPr="0049371A" w:rsidTr="0049371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  <w:r w:rsidRPr="0049371A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  <w:r w:rsidRPr="0049371A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  <w:r w:rsidRPr="0049371A">
              <w:rPr>
                <w:noProof/>
              </w:rPr>
              <w:drawing>
                <wp:inline distT="0" distB="0" distL="0" distR="0" wp14:anchorId="6A9265F4" wp14:editId="0D5E3063">
                  <wp:extent cx="942975" cy="387985"/>
                  <wp:effectExtent l="0" t="0" r="9525" b="0"/>
                  <wp:docPr id="40" name="Рисунок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9371A" w:rsidRDefault="007F5A4F" w:rsidP="00AA46ED">
            <w:pPr>
              <w:pStyle w:val="a8"/>
            </w:pPr>
            <w:r w:rsidRPr="0049371A">
              <w:t>Нестеров С.Е.</w:t>
            </w:r>
          </w:p>
        </w:tc>
      </w:tr>
      <w:tr w:rsidR="007F5A4F" w:rsidRPr="0049371A" w:rsidTr="0049371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49371A" w:rsidRDefault="007F5A4F" w:rsidP="00AA46ED">
            <w:pPr>
              <w:pStyle w:val="a8"/>
              <w:rPr>
                <w:vertAlign w:val="superscript"/>
              </w:rPr>
            </w:pPr>
            <w:r w:rsidRPr="0049371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49371A" w:rsidRDefault="007F5A4F" w:rsidP="00AA46ED">
            <w:pPr>
              <w:pStyle w:val="a8"/>
              <w:rPr>
                <w:vertAlign w:val="superscript"/>
              </w:rPr>
            </w:pPr>
            <w:r w:rsidRPr="0049371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49371A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49371A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9371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49371A" w:rsidRDefault="007F5A4F" w:rsidP="00AA46ED">
            <w:pPr>
              <w:pStyle w:val="a8"/>
              <w:rPr>
                <w:vertAlign w:val="superscript"/>
              </w:rPr>
            </w:pPr>
            <w:r w:rsidRPr="0049371A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1\\ARMv51_files\\B65B33D341AD4BBE8372DA8109A689B2\\Напряженность.docx"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249-18/19-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8D019A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8912E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8D019A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8D019A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8912EC" w:rsidRDefault="007F5A4F" w:rsidP="00F17946">
      <w:pPr>
        <w:pStyle w:val="a6"/>
      </w:pPr>
      <w:r w:rsidRPr="008912EC">
        <w:t>3</w:t>
      </w:r>
      <w:r w:rsidRPr="0092778A">
        <w:t>. Сведения о рабочем месте</w:t>
      </w:r>
      <w:r w:rsidRPr="008912EC">
        <w:t>:</w:t>
      </w:r>
    </w:p>
    <w:p w:rsidR="007F5A4F" w:rsidRPr="00710271" w:rsidRDefault="007F5A4F" w:rsidP="00F17946">
      <w:r w:rsidRPr="008912E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19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8912E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8D019A">
        <w:rPr>
          <w:rStyle w:val="a9"/>
        </w:rPr>
        <w:t xml:space="preserve"> Учитель химии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8912E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8D019A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8D019A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912EC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492917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17.05.2019</w:t>
            </w:r>
          </w:p>
        </w:tc>
      </w:tr>
    </w:tbl>
    <w:p w:rsidR="007F5A4F" w:rsidRPr="008912E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8912EC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5859B9" w:rsidRDefault="007F5A4F" w:rsidP="005859B9">
      <w:pPr>
        <w:pStyle w:val="a6"/>
      </w:pPr>
      <w:r>
        <w:t>6</w:t>
      </w:r>
      <w:r w:rsidRPr="005859B9">
        <w:t xml:space="preserve">. Краткое описание выполняемой работы: </w:t>
      </w:r>
    </w:p>
    <w:p w:rsidR="007F5A4F" w:rsidRPr="005859B9" w:rsidRDefault="007F5A4F" w:rsidP="005859B9">
      <w:fldSimple w:instr=" DOCVARIABLE operac \* MERGEFORMAT " w:fldLock="1">
        <w:r w:rsidRPr="006F2A4A">
  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  </w:r>
      </w:fldSimple>
    </w:p>
    <w:p w:rsidR="007F5A4F" w:rsidRPr="00FC4076" w:rsidRDefault="007F5A4F" w:rsidP="00FC4076">
      <w:pPr>
        <w:pStyle w:val="a6"/>
      </w:pPr>
      <w:r w:rsidRPr="008912EC">
        <w:t>7</w:t>
      </w:r>
      <w:r w:rsidRPr="00FC4076">
        <w:t>.</w:t>
      </w:r>
      <w:r w:rsidRPr="00CC6995">
        <w:t xml:space="preserve"> </w:t>
      </w:r>
      <w:r w:rsidRPr="00FC4076">
        <w:t>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76 - 175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6 - 10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 xml:space="preserve">Число элементов (приемов), необходимых для реализации простого задания или в многократно </w:t>
            </w:r>
            <w:r w:rsidRPr="00FC4076">
              <w:lastRenderedPageBreak/>
              <w:t>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lastRenderedPageBreak/>
              <w:t>9 - 6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lastRenderedPageBreak/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8912EC">
          <w:rPr>
            <w:bCs/>
          </w:rPr>
          <w:t>-</w:t>
        </w:r>
        <w:r w:rsidRPr="008912EC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8912E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A83A52" w:rsidTr="00A83A52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  <w:r w:rsidRPr="00A83A52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  <w:r w:rsidRPr="00A83A52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  <w:r w:rsidRPr="00A83A52">
              <w:rPr>
                <w:noProof/>
              </w:rPr>
              <w:drawing>
                <wp:inline distT="0" distB="0" distL="0" distR="0" wp14:anchorId="60A5A53A" wp14:editId="4DC07C95">
                  <wp:extent cx="942975" cy="487680"/>
                  <wp:effectExtent l="0" t="0" r="9525" b="7620"/>
                  <wp:docPr id="41" name="Рисунок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  <w:r w:rsidRPr="00A83A52">
              <w:t>Долдо Ж.А.</w:t>
            </w:r>
          </w:p>
        </w:tc>
      </w:tr>
      <w:tr w:rsidR="007F5A4F" w:rsidRPr="00A83A52" w:rsidTr="00A83A52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  <w:r w:rsidRPr="00A83A5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  <w:r w:rsidRPr="00A83A5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  <w:r w:rsidRPr="00A83A52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  <w:r w:rsidRPr="00A83A52">
              <w:rPr>
                <w:vertAlign w:val="superscript"/>
              </w:rPr>
              <w:t>(Ф.И.О.)</w:t>
            </w:r>
          </w:p>
        </w:tc>
      </w:tr>
      <w:tr w:rsidR="007F5A4F" w:rsidRPr="00A83A52" w:rsidTr="00A83A52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  <w:r w:rsidRPr="00A83A52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  <w:r w:rsidRPr="00A83A52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  <w:r w:rsidRPr="00A83A52">
              <w:rPr>
                <w:noProof/>
              </w:rPr>
              <w:drawing>
                <wp:inline distT="0" distB="0" distL="0" distR="0" wp14:anchorId="69708DE1" wp14:editId="1DFFECAC">
                  <wp:extent cx="942975" cy="387985"/>
                  <wp:effectExtent l="0" t="0" r="9525" b="0"/>
                  <wp:docPr id="42" name="Рисунок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83A52" w:rsidRDefault="007F5A4F" w:rsidP="00AA46ED">
            <w:pPr>
              <w:pStyle w:val="a8"/>
            </w:pPr>
            <w:r w:rsidRPr="00A83A52">
              <w:t>Нестеров С.Е.</w:t>
            </w:r>
          </w:p>
        </w:tc>
      </w:tr>
      <w:tr w:rsidR="007F5A4F" w:rsidRPr="00A83A52" w:rsidTr="00A83A52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83A52" w:rsidRDefault="007F5A4F" w:rsidP="00AA46ED">
            <w:pPr>
              <w:pStyle w:val="a8"/>
              <w:rPr>
                <w:vertAlign w:val="superscript"/>
              </w:rPr>
            </w:pPr>
            <w:r w:rsidRPr="00A83A5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83A52" w:rsidRDefault="007F5A4F" w:rsidP="00AA46ED">
            <w:pPr>
              <w:pStyle w:val="a8"/>
              <w:rPr>
                <w:vertAlign w:val="superscript"/>
              </w:rPr>
            </w:pPr>
            <w:r w:rsidRPr="00A83A5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83A52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A83A52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83A52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83A52" w:rsidRDefault="007F5A4F" w:rsidP="00AA46ED">
            <w:pPr>
              <w:pStyle w:val="a8"/>
              <w:rPr>
                <w:vertAlign w:val="superscript"/>
              </w:rPr>
            </w:pPr>
            <w:r w:rsidRPr="00A83A52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1\\ARMv51_files\\4F03941AC06A48CCB0401158ED45F7E6\\Карта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B672D6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20А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Учитель технологии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27244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1C31FD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1C31FD">
        <w:rPr>
          <w:rStyle w:val="a9"/>
        </w:rPr>
        <w:t>2;  20А, 21А (20А)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1C31FD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2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031-814-659 36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Default="007F5A4F" w:rsidP="0098630F">
            <w:pPr>
              <w:jc w:val="center"/>
            </w:pPr>
            <w:r>
              <w:t>058-302-607 46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 w:rsidRPr="007B7ABA">
        <w:rPr>
          <w:b/>
        </w:rPr>
        <w:t>2</w:t>
      </w:r>
      <w:r w:rsidRPr="00776AA2">
        <w:rPr>
          <w:b/>
        </w:rPr>
        <w:t>.</w:t>
      </w:r>
      <w:r w:rsidRPr="00776AA2">
        <w:t xml:space="preserve"> </w:t>
      </w:r>
      <w:r w:rsidRPr="007B7ABA"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1C31FD">
        <w:rPr>
          <w:rStyle w:val="a9"/>
        </w:rPr>
        <w:t xml:space="preserve"> Токарный станок ТВ-4, токарный станок по дереву, фрезерный станок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1C31FD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B672D6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10., п. 18.</w:t>
            </w:r>
          </w:p>
        </w:tc>
      </w:tr>
    </w:tbl>
    <w:p w:rsidR="007F5A4F" w:rsidRPr="00B672D6" w:rsidRDefault="007F5A4F" w:rsidP="00481C22">
      <w:pPr>
        <w:rPr>
          <w:rStyle w:val="a7"/>
        </w:rPr>
      </w:pPr>
    </w:p>
    <w:p w:rsidR="007F5A4F" w:rsidRDefault="007F5A4F" w:rsidP="00B672D6">
      <w:pPr>
        <w:jc w:val="both"/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</w:t>
      </w:r>
      <w:r w:rsidRPr="003D30F0">
        <w:rPr>
          <w:u w:val="single"/>
        </w:rPr>
        <w:fldChar w:fldCharType="begin" w:fldLock="1"/>
      </w:r>
      <w:r w:rsidRPr="003D30F0">
        <w:rPr>
          <w:u w:val="single"/>
        </w:rPr>
        <w:instrText xml:space="preserve"> DOCVARIABLE "s_050" \* MERGEFORMAT </w:instrText>
      </w:r>
      <w:r w:rsidRPr="003D30F0">
        <w:rPr>
          <w:u w:val="single"/>
        </w:rPr>
        <w:fldChar w:fldCharType="separate"/>
      </w:r>
      <w:r w:rsidRPr="00DB36CF">
        <w:rPr>
          <w:u w:val="single"/>
        </w:rPr>
        <w:t xml:space="preserve"> </w:t>
      </w:r>
      <w:r>
        <w:rPr>
          <w:u w:val="single"/>
        </w:rPr>
        <w:fldChar w:fldCharType="begin" w:fldLock="1"/>
      </w:r>
      <w:r>
        <w:rPr>
          <w:u w:val="single"/>
        </w:rPr>
        <w:instrText xml:space="preserve"> DOCVARIABLE "s_050" \* MERGEFORMAT </w:instrText>
      </w:r>
      <w:r>
        <w:rPr>
          <w:u w:val="single"/>
        </w:rPr>
        <w:fldChar w:fldCharType="separate"/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по медицинским показаниям в соответствии со справкой об инвалидности и индивидуальной программой реабилитации.</w:t>
      </w:r>
      <w:r>
        <w:rPr>
          <w:u w:val="single"/>
        </w:rPr>
        <w:fldChar w:fldCharType="end"/>
      </w:r>
      <w:r w:rsidRPr="0005617D">
        <w:rPr>
          <w:i/>
          <w:u w:val="single"/>
        </w:rPr>
        <w:t> </w:t>
      </w:r>
      <w:r w:rsidRPr="003D30F0">
        <w:rPr>
          <w:u w:val="single"/>
        </w:rPr>
        <w:fldChar w:fldCharType="end"/>
      </w:r>
      <w:r w:rsidRPr="00481C22">
        <w:rPr>
          <w:u w:val="single"/>
        </w:rPr>
        <w:t>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"s_050" \* MERGEFORMAT </w:instrText>
      </w:r>
      <w:r w:rsidRPr="00481C22">
        <w:rPr>
          <w:u w:val="single"/>
        </w:rPr>
        <w:fldChar w:fldCharType="separate"/>
      </w:r>
      <w:r>
        <w:rPr>
          <w:u w:val="single"/>
        </w:rPr>
        <w:t xml:space="preserve">  </w:t>
      </w:r>
    </w:p>
    <w:p w:rsidR="007F5A4F" w:rsidRDefault="007F5A4F" w:rsidP="00B672D6">
      <w:pPr>
        <w:rPr>
          <w:u w:val="single"/>
        </w:rPr>
      </w:pPr>
      <w:r>
        <w:rPr>
          <w:i/>
          <w:u w:val="single"/>
        </w:rPr>
        <w:t>Рекомендации по представлению права на досрочное пенсионное обеспечение – согласно ФЗ-400 от 01.01.2015 г. ст.30 п.19</w:t>
      </w:r>
      <w:r>
        <w:rPr>
          <w:u w:val="single"/>
        </w:rPr>
        <w:t xml:space="preserve"> </w:t>
      </w:r>
    </w:p>
    <w:p w:rsidR="007F5A4F" w:rsidRPr="00481C22" w:rsidRDefault="007F5A4F" w:rsidP="00B672D6">
      <w:pPr>
        <w:jc w:val="both"/>
      </w:pPr>
      <w:r>
        <w:rPr>
          <w:i/>
          <w:szCs w:val="22"/>
          <w:u w:val="single"/>
        </w:rPr>
        <w:t xml:space="preserve">Рекомендации по представлению сокращенного рабочего дня - согласно ТК РФ часть 4, раздел </w:t>
      </w:r>
      <w:r>
        <w:rPr>
          <w:i/>
          <w:szCs w:val="22"/>
          <w:u w:val="single"/>
          <w:lang w:val="en-US"/>
        </w:rPr>
        <w:t>XII</w:t>
      </w:r>
      <w:r>
        <w:rPr>
          <w:i/>
          <w:szCs w:val="22"/>
          <w:u w:val="single"/>
        </w:rPr>
        <w:t>, гл.52 ст.333</w:t>
      </w:r>
      <w:r>
        <w:rPr>
          <w:u w:val="single"/>
        </w:rPr>
        <w:t xml:space="preserve">         </w:t>
      </w:r>
      <w:r w:rsidRPr="00481C22">
        <w:rPr>
          <w:u w:val="single"/>
        </w:rPr>
        <w:fldChar w:fldCharType="end"/>
      </w:r>
      <w:r>
        <w:rPr>
          <w:u w:val="single"/>
        </w:rPr>
        <w:t xml:space="preserve">          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17522E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1C31F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F25B54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1C31FD" w:rsidRDefault="007F5A4F" w:rsidP="001C31FD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1C31FD" w:rsidTr="001C31F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</w:tr>
      <w:tr w:rsidR="007F5A4F" w:rsidRPr="001C31FD" w:rsidTr="001C31F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(дата)</w:t>
            </w:r>
          </w:p>
        </w:tc>
      </w:tr>
      <w:tr w:rsidR="007F5A4F" w:rsidRPr="001C31FD" w:rsidTr="0071237B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1C31FD" w:rsidRDefault="007F5A4F" w:rsidP="001C31FD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1C31FD" w:rsidTr="001C31F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</w:tr>
      <w:tr w:rsidR="007F5A4F" w:rsidRPr="001C31FD" w:rsidTr="00AD645C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1C31F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1C31F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1C31FD" w:rsidTr="001C31F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</w:tr>
      <w:tr w:rsidR="007F5A4F" w:rsidRPr="001C31FD" w:rsidTr="001C31F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b/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</w:pPr>
            <w:r w:rsidRPr="00B672D6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 w:rsidRPr="00B672D6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B672D6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B672D6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B672D6" w:rsidTr="00B672D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B672D6" w:rsidRDefault="007F5A4F" w:rsidP="003C5C39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B672D6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B672D6" w:rsidRDefault="007F5A4F" w:rsidP="00EF07A3">
            <w:pPr>
              <w:pStyle w:val="a8"/>
              <w:rPr>
                <w:vertAlign w:val="superscript"/>
              </w:rPr>
            </w:pPr>
            <w:r w:rsidRPr="00B672D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1C31FD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Шмаргун Владимир Петрович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1C31FD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1C31FD" w:rsidTr="001C31FD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EF07A3">
            <w:pPr>
              <w:pStyle w:val="a8"/>
            </w:pPr>
            <w:r>
              <w:t>Шмаргун Светлана Владимировна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31FD" w:rsidRDefault="007F5A4F" w:rsidP="004E51DC">
            <w:pPr>
              <w:pStyle w:val="a8"/>
            </w:pPr>
          </w:p>
        </w:tc>
      </w:tr>
      <w:tr w:rsidR="007F5A4F" w:rsidRPr="001C31FD" w:rsidTr="001C31FD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7F5A4F" w:rsidRPr="001C31FD" w:rsidRDefault="007F5A4F" w:rsidP="00EF07A3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1C31FD" w:rsidRDefault="007F5A4F" w:rsidP="004E51DC">
            <w:pPr>
              <w:pStyle w:val="a8"/>
              <w:rPr>
                <w:vertAlign w:val="superscript"/>
              </w:rPr>
            </w:pPr>
            <w:r w:rsidRPr="001C31FD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163"/>
          <w:footerReference w:type="default" r:id="rId16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1\\ARMv51_files\\4F03941AC06A48CCB0401158ED45F7E6\\Шум.docx"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9F12A0" w:rsidTr="00585F8C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9F12A0" w:rsidRDefault="007F5A4F" w:rsidP="00585F8C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9F12A0" w:rsidTr="00585F8C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9F12A0" w:rsidRDefault="007F5A4F" w:rsidP="00585F8C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9F12A0">
              <w:rPr>
                <w:color w:val="000000"/>
                <w:sz w:val="18"/>
                <w:szCs w:val="18"/>
              </w:rPr>
              <w:t xml:space="preserve"> </w:t>
            </w:r>
            <w:r w:rsidRPr="009F12A0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9F12A0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9F12A0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9F12A0" w:rsidTr="00585F8C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9F12A0" w:rsidRDefault="007F5A4F" w:rsidP="00585F8C">
            <w:pPr>
              <w:jc w:val="center"/>
              <w:rPr>
                <w:color w:val="000000"/>
                <w:sz w:val="18"/>
                <w:szCs w:val="18"/>
              </w:rPr>
            </w:pPr>
            <w:r w:rsidRPr="009F12A0">
              <w:rPr>
                <w:color w:val="000000"/>
                <w:sz w:val="18"/>
                <w:szCs w:val="18"/>
              </w:rPr>
              <w:t>Регистрационный номер аттестата аккредитации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9F12A0" w:rsidRDefault="007F5A4F" w:rsidP="00585F8C">
            <w:pPr>
              <w:jc w:val="center"/>
              <w:rPr>
                <w:color w:val="000000"/>
                <w:sz w:val="18"/>
                <w:szCs w:val="18"/>
              </w:rPr>
            </w:pPr>
            <w:r w:rsidRPr="009F12A0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9F12A0" w:rsidRDefault="007F5A4F" w:rsidP="00585F8C">
            <w:pPr>
              <w:jc w:val="center"/>
              <w:rPr>
                <w:color w:val="000000"/>
                <w:sz w:val="18"/>
                <w:szCs w:val="18"/>
              </w:rPr>
            </w:pPr>
            <w:r w:rsidRPr="009F12A0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9F12A0" w:rsidTr="00585F8C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9F12A0" w:rsidRDefault="007F5A4F" w:rsidP="00585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9F12A0" w:rsidRDefault="007F5A4F" w:rsidP="00585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9F12A0" w:rsidRDefault="007F5A4F" w:rsidP="00585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Pr="009F12A0" w:rsidRDefault="007F5A4F" w:rsidP="00585F8C">
      <w:pPr>
        <w:pStyle w:val="1"/>
      </w:pPr>
    </w:p>
    <w:p w:rsidR="007F5A4F" w:rsidRPr="009F12A0" w:rsidRDefault="007F5A4F" w:rsidP="00367816">
      <w:pPr>
        <w:pStyle w:val="1"/>
      </w:pPr>
      <w:r w:rsidRPr="009F12A0">
        <w:t>ПРОТОКОЛ</w:t>
      </w:r>
      <w:r w:rsidRPr="009F12A0">
        <w:rPr>
          <w:caps/>
        </w:rPr>
        <w:br/>
      </w:r>
      <w:r w:rsidRPr="009F12A0">
        <w:t>проведения исследований (испытаний) и измерений шума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9F12A0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9F12A0" w:rsidRDefault="007F5A4F" w:rsidP="00367816">
            <w:r w:rsidRPr="009F12A0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9F12A0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249-18/20А- Ш</w:t>
            </w:r>
          </w:p>
        </w:tc>
      </w:tr>
      <w:tr w:rsidR="007F5A4F" w:rsidRPr="009F12A0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9F12A0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9F12A0" w:rsidRDefault="007F5A4F" w:rsidP="00883461">
            <w:pPr>
              <w:pStyle w:val="ad"/>
              <w:rPr>
                <w:bCs/>
              </w:rPr>
            </w:pPr>
            <w:r w:rsidRPr="009F12A0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9F12A0" w:rsidRDefault="007F5A4F" w:rsidP="00AD14A4">
      <w:r w:rsidRPr="009F12A0">
        <w:rPr>
          <w:rStyle w:val="a7"/>
        </w:rPr>
        <w:t>1. Дата проведения измерений (оценки):</w:t>
      </w:r>
      <w:r w:rsidRPr="009F12A0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9F12A0" w:rsidRDefault="007F5A4F" w:rsidP="00814094">
      <w:pPr>
        <w:pStyle w:val="a6"/>
      </w:pPr>
      <w:r w:rsidRPr="009F12A0">
        <w:t>2. Сведения о работодателе:</w:t>
      </w:r>
    </w:p>
    <w:p w:rsidR="007F5A4F" w:rsidRPr="009F12A0" w:rsidRDefault="007F5A4F" w:rsidP="00814094">
      <w:r w:rsidRPr="009F12A0">
        <w:t>2.1. Наименование работодателя:</w:t>
      </w:r>
      <w:r w:rsidRPr="009F12A0">
        <w:rPr>
          <w:rStyle w:val="a9"/>
        </w:rPr>
        <w:t xml:space="preserve"> </w:t>
      </w:r>
      <w:r w:rsidRPr="009F12A0">
        <w:rPr>
          <w:rStyle w:val="a9"/>
        </w:rPr>
        <w:fldChar w:fldCharType="begin" w:fldLock="1"/>
      </w:r>
      <w:r w:rsidRPr="009F12A0">
        <w:rPr>
          <w:rStyle w:val="a9"/>
        </w:rPr>
        <w:instrText xml:space="preserve"> DOCVARIABLE rbtd_name \* MERGEFORMAT </w:instrText>
      </w:r>
      <w:r w:rsidRPr="009F12A0">
        <w:rPr>
          <w:rStyle w:val="a9"/>
        </w:rPr>
        <w:fldChar w:fldCharType="separate"/>
      </w:r>
      <w:r w:rsidRPr="001D1E9E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9F12A0">
        <w:rPr>
          <w:rStyle w:val="a9"/>
        </w:rPr>
        <w:fldChar w:fldCharType="end"/>
      </w:r>
      <w:r w:rsidRPr="009F12A0">
        <w:rPr>
          <w:rStyle w:val="a9"/>
        </w:rPr>
        <w:t> </w:t>
      </w:r>
    </w:p>
    <w:p w:rsidR="007F5A4F" w:rsidRPr="009F12A0" w:rsidRDefault="007F5A4F" w:rsidP="00814094">
      <w:r w:rsidRPr="009F12A0">
        <w:t>2.2. Место нахождения и место осуществления деятельности работодателя:</w:t>
      </w:r>
      <w:r w:rsidRPr="009F12A0">
        <w:rPr>
          <w:rStyle w:val="a9"/>
        </w:rPr>
        <w:t xml:space="preserve"> </w:t>
      </w:r>
      <w:r w:rsidRPr="009F12A0">
        <w:rPr>
          <w:rStyle w:val="a9"/>
        </w:rPr>
        <w:fldChar w:fldCharType="begin" w:fldLock="1"/>
      </w:r>
      <w:r w:rsidRPr="009F12A0">
        <w:rPr>
          <w:rStyle w:val="a9"/>
        </w:rPr>
        <w:instrText xml:space="preserve"> DOCVARIABLE rbtd_adr \* MERGEFORMAT </w:instrText>
      </w:r>
      <w:r w:rsidRPr="009F12A0">
        <w:rPr>
          <w:rStyle w:val="a9"/>
        </w:rPr>
        <w:fldChar w:fldCharType="separate"/>
      </w:r>
      <w:r w:rsidRPr="001D1E9E">
        <w:rPr>
          <w:rStyle w:val="a9"/>
        </w:rPr>
        <w:t xml:space="preserve">Брянская область, пгт Погар, ул. Гагарина, д. 26 </w:t>
      </w:r>
      <w:r w:rsidRPr="009F12A0">
        <w:rPr>
          <w:rStyle w:val="a9"/>
        </w:rPr>
        <w:fldChar w:fldCharType="end"/>
      </w:r>
      <w:r w:rsidRPr="009F12A0">
        <w:rPr>
          <w:rStyle w:val="a9"/>
        </w:rPr>
        <w:t> </w:t>
      </w:r>
    </w:p>
    <w:p w:rsidR="007F5A4F" w:rsidRPr="009F12A0" w:rsidRDefault="007F5A4F" w:rsidP="00814094">
      <w:r w:rsidRPr="009F12A0">
        <w:t>2.3. Наименование структурного подразделения:</w:t>
      </w:r>
      <w:r w:rsidRPr="009F12A0">
        <w:rPr>
          <w:rStyle w:val="a9"/>
        </w:rPr>
        <w:t xml:space="preserve"> </w:t>
      </w:r>
      <w:r w:rsidRPr="009F12A0">
        <w:rPr>
          <w:rStyle w:val="a9"/>
        </w:rPr>
        <w:fldChar w:fldCharType="begin" w:fldLock="1"/>
      </w:r>
      <w:r w:rsidRPr="009F12A0">
        <w:rPr>
          <w:rStyle w:val="a9"/>
        </w:rPr>
        <w:instrText xml:space="preserve"> DOCVARIABLE ceh_info \* MERGEFORMAT </w:instrText>
      </w:r>
      <w:r w:rsidRPr="009F12A0">
        <w:rPr>
          <w:rStyle w:val="a9"/>
        </w:rPr>
        <w:fldChar w:fldCharType="separate"/>
      </w:r>
      <w:r w:rsidRPr="001D1E9E">
        <w:rPr>
          <w:rStyle w:val="a9"/>
        </w:rPr>
        <w:t xml:space="preserve"> отсутствует</w:t>
      </w:r>
      <w:r w:rsidRPr="009F12A0">
        <w:rPr>
          <w:rStyle w:val="a9"/>
        </w:rPr>
        <w:fldChar w:fldCharType="end"/>
      </w:r>
      <w:r w:rsidRPr="009F12A0">
        <w:rPr>
          <w:rStyle w:val="a9"/>
        </w:rPr>
        <w:t> </w:t>
      </w:r>
    </w:p>
    <w:p w:rsidR="007F5A4F" w:rsidRPr="009F12A0" w:rsidRDefault="007F5A4F" w:rsidP="00814094">
      <w:pPr>
        <w:pStyle w:val="a6"/>
      </w:pPr>
      <w:r w:rsidRPr="009F12A0">
        <w:t>3. Сведения о рабочем месте:</w:t>
      </w:r>
    </w:p>
    <w:p w:rsidR="007F5A4F" w:rsidRPr="009F12A0" w:rsidRDefault="007F5A4F" w:rsidP="00814094">
      <w:r w:rsidRPr="009F12A0">
        <w:t>3.1. Номер рабочего места:</w:t>
      </w:r>
      <w:r w:rsidRPr="009F12A0">
        <w:rPr>
          <w:rStyle w:val="a9"/>
        </w:rPr>
        <w:t xml:space="preserve"> </w:t>
      </w:r>
      <w:r w:rsidRPr="009F12A0">
        <w:rPr>
          <w:u w:val="single"/>
        </w:rPr>
        <w:fldChar w:fldCharType="begin" w:fldLock="1"/>
      </w:r>
      <w:r w:rsidRPr="009F12A0">
        <w:rPr>
          <w:u w:val="single"/>
        </w:rPr>
        <w:instrText xml:space="preserve"> DOCVARIABLE rm_number \* MERGEFORMAT </w:instrText>
      </w:r>
      <w:r w:rsidRPr="009F12A0">
        <w:rPr>
          <w:u w:val="single"/>
        </w:rPr>
        <w:fldChar w:fldCharType="separate"/>
      </w:r>
      <w:r>
        <w:rPr>
          <w:u w:val="single"/>
        </w:rPr>
        <w:t xml:space="preserve"> 20А </w:t>
      </w:r>
      <w:r w:rsidRPr="009F12A0">
        <w:rPr>
          <w:u w:val="single"/>
        </w:rPr>
        <w:fldChar w:fldCharType="end"/>
      </w:r>
      <w:r w:rsidRPr="009F12A0">
        <w:rPr>
          <w:rStyle w:val="a9"/>
        </w:rPr>
        <w:t> </w:t>
      </w:r>
    </w:p>
    <w:p w:rsidR="007F5A4F" w:rsidRPr="009F12A0" w:rsidRDefault="007F5A4F" w:rsidP="00814094">
      <w:r w:rsidRPr="009F12A0">
        <w:t>3.2. Наименование рабочего места:</w:t>
      </w:r>
      <w:r w:rsidRPr="009F12A0">
        <w:rPr>
          <w:rStyle w:val="a9"/>
        </w:rPr>
        <w:t xml:space="preserve"> </w:t>
      </w:r>
      <w:r w:rsidRPr="009F12A0">
        <w:rPr>
          <w:rStyle w:val="a9"/>
        </w:rPr>
        <w:fldChar w:fldCharType="begin" w:fldLock="1"/>
      </w:r>
      <w:r w:rsidRPr="009F12A0">
        <w:rPr>
          <w:rStyle w:val="a9"/>
        </w:rPr>
        <w:instrText xml:space="preserve"> DOCVARIABLE rm_name \* MERGEFORMAT </w:instrText>
      </w:r>
      <w:r w:rsidRPr="009F12A0">
        <w:rPr>
          <w:rStyle w:val="a9"/>
        </w:rPr>
        <w:fldChar w:fldCharType="separate"/>
      </w:r>
      <w:r w:rsidRPr="001D1E9E">
        <w:rPr>
          <w:rStyle w:val="a9"/>
        </w:rPr>
        <w:t xml:space="preserve"> Учитель технологии </w:t>
      </w:r>
      <w:r w:rsidRPr="009F12A0">
        <w:rPr>
          <w:rStyle w:val="a9"/>
        </w:rPr>
        <w:fldChar w:fldCharType="end"/>
      </w:r>
    </w:p>
    <w:p w:rsidR="007F5A4F" w:rsidRPr="009F12A0" w:rsidRDefault="007F5A4F" w:rsidP="00814094">
      <w:r w:rsidRPr="009F12A0">
        <w:t>3.3. Код по ОК 016-94:</w:t>
      </w:r>
      <w:r w:rsidRPr="009F12A0">
        <w:rPr>
          <w:rStyle w:val="a9"/>
        </w:rPr>
        <w:t xml:space="preserve"> </w:t>
      </w:r>
      <w:r w:rsidRPr="009F12A0">
        <w:rPr>
          <w:rStyle w:val="a9"/>
        </w:rPr>
        <w:fldChar w:fldCharType="begin" w:fldLock="1"/>
      </w:r>
      <w:r w:rsidRPr="009F12A0">
        <w:rPr>
          <w:rStyle w:val="a9"/>
        </w:rPr>
        <w:instrText xml:space="preserve"> DOCVARIABLE codeok \* MERGEFORMAT </w:instrText>
      </w:r>
      <w:r w:rsidRPr="009F12A0">
        <w:rPr>
          <w:rStyle w:val="a9"/>
        </w:rPr>
        <w:fldChar w:fldCharType="separate"/>
      </w:r>
      <w:r w:rsidRPr="001D1E9E">
        <w:rPr>
          <w:rStyle w:val="a9"/>
        </w:rPr>
        <w:t xml:space="preserve"> 27244 </w:t>
      </w:r>
      <w:r w:rsidRPr="009F12A0">
        <w:rPr>
          <w:rStyle w:val="a9"/>
        </w:rPr>
        <w:fldChar w:fldCharType="end"/>
      </w:r>
      <w:r w:rsidRPr="009F12A0">
        <w:rPr>
          <w:rStyle w:val="a9"/>
        </w:rPr>
        <w:t> </w:t>
      </w:r>
    </w:p>
    <w:p w:rsidR="007F5A4F" w:rsidRPr="009F12A0" w:rsidRDefault="007F5A4F" w:rsidP="0092778A">
      <w:pPr>
        <w:pStyle w:val="a6"/>
      </w:pPr>
      <w:r w:rsidRPr="009F12A0">
        <w:t xml:space="preserve">4. Сведения о средствах измерения: </w:t>
      </w:r>
    </w:p>
    <w:tbl>
      <w:tblPr>
        <w:tblW w:w="10027" w:type="dxa"/>
        <w:jc w:val="center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9F12A0" w:rsidTr="00CD6D30">
        <w:trPr>
          <w:jc w:val="center"/>
        </w:trPr>
        <w:tc>
          <w:tcPr>
            <w:tcW w:w="5208" w:type="dxa"/>
            <w:shd w:val="clear" w:color="auto" w:fill="auto"/>
            <w:vAlign w:val="center"/>
          </w:tcPr>
          <w:p w:rsidR="007F5A4F" w:rsidRPr="009F12A0" w:rsidRDefault="007F5A4F" w:rsidP="00883461">
            <w:pPr>
              <w:pStyle w:val="a8"/>
            </w:pPr>
            <w:r w:rsidRPr="009F12A0">
              <w:t>Наименование средства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9F12A0" w:rsidRDefault="007F5A4F" w:rsidP="00883461">
            <w:pPr>
              <w:pStyle w:val="a8"/>
            </w:pPr>
            <w:r w:rsidRPr="009F12A0">
              <w:t>Заводской номер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5A4F" w:rsidRPr="009F12A0" w:rsidRDefault="007F5A4F" w:rsidP="00883461">
            <w:pPr>
              <w:pStyle w:val="a8"/>
            </w:pPr>
            <w:r w:rsidRPr="009F12A0">
              <w:t>№ свидетельства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9F12A0" w:rsidRDefault="007F5A4F" w:rsidP="00883461">
            <w:pPr>
              <w:pStyle w:val="a8"/>
            </w:pPr>
            <w:r w:rsidRPr="009F12A0">
              <w:t>Действительно до:</w:t>
            </w:r>
          </w:p>
        </w:tc>
      </w:tr>
      <w:tr w:rsidR="007F5A4F" w:rsidRPr="009F12A0" w:rsidTr="00CD6D30">
        <w:trPr>
          <w:jc w:val="center"/>
        </w:trPr>
        <w:tc>
          <w:tcPr>
            <w:tcW w:w="5208" w:type="dxa"/>
            <w:shd w:val="clear" w:color="auto" w:fill="auto"/>
            <w:vAlign w:val="center"/>
          </w:tcPr>
          <w:p w:rsidR="007F5A4F" w:rsidRPr="009F12A0" w:rsidRDefault="007F5A4F" w:rsidP="009A4DF9">
            <w:pPr>
              <w:pStyle w:val="a8"/>
              <w:jc w:val="left"/>
            </w:pPr>
            <w:r>
              <w:t>Шумомер, анализатор спектра, виброметр портативный ОКТАВА-110А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9F12A0" w:rsidRDefault="007F5A4F" w:rsidP="00883461">
            <w:pPr>
              <w:pStyle w:val="a8"/>
            </w:pPr>
            <w:r>
              <w:t>АЭ100270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5A4F" w:rsidRPr="009F12A0" w:rsidRDefault="007F5A4F" w:rsidP="00883461">
            <w:pPr>
              <w:pStyle w:val="a8"/>
            </w:pPr>
            <w:r>
              <w:t>1174/16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9F12A0" w:rsidRDefault="007F5A4F" w:rsidP="00883461">
            <w:pPr>
              <w:pStyle w:val="a8"/>
            </w:pPr>
            <w:r>
              <w:t>06.09.2018</w:t>
            </w:r>
          </w:p>
        </w:tc>
      </w:tr>
    </w:tbl>
    <w:p w:rsidR="007F5A4F" w:rsidRPr="009F12A0" w:rsidRDefault="007F5A4F" w:rsidP="0092778A">
      <w:pPr>
        <w:pStyle w:val="a6"/>
      </w:pPr>
      <w:r w:rsidRPr="009F12A0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7F5A4F" w:rsidRPr="009A4DF9" w:rsidRDefault="007F5A4F" w:rsidP="00AD14A4">
      <w:r w:rsidRPr="009F12A0">
        <w:fldChar w:fldCharType="begin" w:fldLock="1"/>
      </w:r>
      <w:r w:rsidRPr="009F12A0">
        <w:instrText xml:space="preserve"> DOCVARIABLE izm_nd_new \* MERGEFORMAT </w:instrText>
      </w:r>
      <w:r w:rsidRPr="009F12A0">
        <w:fldChar w:fldCharType="separate"/>
      </w:r>
      <w:r w:rsidRPr="009A4DF9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9A4DF9" w:rsidRDefault="007F5A4F" w:rsidP="00AD14A4">
      <w:r w:rsidRPr="009A4DF9">
        <w:t>- СанПиН 2.2.4.3359-16 "Санитарно-эпидемиологические требования к физическим факторам на рабочих местах";</w:t>
      </w:r>
    </w:p>
    <w:p w:rsidR="007F5A4F" w:rsidRPr="009A4DF9" w:rsidRDefault="007F5A4F" w:rsidP="00AD14A4">
      <w:r w:rsidRPr="009A4DF9">
        <w:t>- МУ 1844-78. Методические указания по проведению измерений и гигиенической оценки шумов на рабочих местах;</w:t>
      </w:r>
    </w:p>
    <w:p w:rsidR="007F5A4F" w:rsidRPr="009F12A0" w:rsidRDefault="007F5A4F" w:rsidP="00AD14A4">
      <w:r w:rsidRPr="009A4DF9">
        <w:t>- РУКОВОДСТВО ПО ЭКСПЛУАТАЦИИ ПКДУ.411000.002.01РЭ: Шумомеры-виброметры, анализаторы спектра портативные ОКТАВА–110А (ЭКО) / ЭКОФИЗИКА–110А.</w:t>
      </w:r>
      <w:r w:rsidRPr="009F12A0">
        <w:fldChar w:fldCharType="end"/>
      </w:r>
    </w:p>
    <w:p w:rsidR="007F5A4F" w:rsidRPr="009F12A0" w:rsidRDefault="007F5A4F" w:rsidP="00A907F6">
      <w:pPr>
        <w:pStyle w:val="a6"/>
      </w:pPr>
      <w:r w:rsidRPr="009F12A0">
        <w:t>6. Сведения об источнике шума:</w:t>
      </w:r>
    </w:p>
    <w:p w:rsidR="007F5A4F" w:rsidRPr="009F12A0" w:rsidRDefault="007F5A4F" w:rsidP="00072388">
      <w:r w:rsidRPr="009F12A0">
        <w:t xml:space="preserve"> </w:t>
      </w:r>
      <w:fldSimple w:instr=" DOCVARIABLE &quot;dop_shum&quot; \* MERGEFORMAT " w:fldLock="1">
        <w:r w:rsidRPr="001D1E9E">
          <w:t xml:space="preserve"> Токарный станок ТВ-4, токарный станок по дереву, фрезерный станок </w:t>
        </w:r>
      </w:fldSimple>
    </w:p>
    <w:p w:rsidR="007F5A4F" w:rsidRPr="009F12A0" w:rsidRDefault="007F5A4F" w:rsidP="007C56B5">
      <w:pPr>
        <w:pStyle w:val="a6"/>
      </w:pPr>
      <w:r w:rsidRPr="009F12A0">
        <w:t>7. Стратегия измерения шума на рабочем месте в соответствии с ГОСТ </w:t>
      </w:r>
      <w:r>
        <w:rPr>
          <w:lang w:val="en-US"/>
        </w:rPr>
        <w:t>ISO</w:t>
      </w:r>
      <w:r w:rsidRPr="009F12A0">
        <w:t xml:space="preserve"> 9612-2016:</w:t>
      </w:r>
    </w:p>
    <w:p w:rsidR="007F5A4F" w:rsidRPr="009F12A0" w:rsidRDefault="007F5A4F" w:rsidP="007C56B5">
      <w:r w:rsidRPr="009F12A0">
        <w:t xml:space="preserve"> </w:t>
      </w:r>
      <w:fldSimple w:instr=" DOCVARIABLE &quot;strategy&quot; \* MERGEFORMAT " w:fldLock="1">
        <w:r>
          <w:t>- на основе рабочей операции</w:t>
        </w:r>
      </w:fldSimple>
    </w:p>
    <w:p w:rsidR="007F5A4F" w:rsidRPr="009F12A0" w:rsidRDefault="007F5A4F" w:rsidP="00034251">
      <w:pPr>
        <w:pStyle w:val="a6"/>
        <w:rPr>
          <w:b w:val="0"/>
        </w:rPr>
      </w:pPr>
      <w:r w:rsidRPr="009F12A0">
        <w:t>8. Дополнительные сведения о рабочей обстановке и условиях измерения:</w:t>
      </w:r>
      <w:r w:rsidRPr="009F12A0">
        <w:rPr>
          <w:b w:val="0"/>
        </w:rPr>
        <w:t xml:space="preserve">  </w:t>
      </w:r>
    </w:p>
    <w:p w:rsidR="007F5A4F" w:rsidRPr="009F12A0" w:rsidRDefault="007F5A4F" w:rsidP="00A907F6">
      <w:pPr>
        <w:pStyle w:val="a6"/>
      </w:pPr>
      <w:r w:rsidRPr="009F12A0">
        <w:t xml:space="preserve">9. Измеренные величины показателей шума на рабочем месте: 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86"/>
        <w:gridCol w:w="2108"/>
        <w:gridCol w:w="1843"/>
        <w:gridCol w:w="1418"/>
      </w:tblGrid>
      <w:tr w:rsidR="007F5A4F" w:rsidRPr="009F12A0" w:rsidTr="00CD6D30">
        <w:trPr>
          <w:jc w:val="center"/>
        </w:trPr>
        <w:tc>
          <w:tcPr>
            <w:tcW w:w="3085" w:type="dxa"/>
            <w:vMerge w:val="restart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bookmarkStart w:id="101" w:name="izm_param"/>
            <w:bookmarkStart w:id="102" w:name="izm_table1"/>
            <w:bookmarkEnd w:id="101"/>
            <w:bookmarkEnd w:id="102"/>
            <w:r w:rsidRPr="009F12A0">
              <w:t>Рабочая операция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 w:rsidRPr="009F12A0">
              <w:t>Уровень звука, дБА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 w:rsidRPr="009F12A0">
              <w:t>Продолжительность операции, мин</w:t>
            </w:r>
          </w:p>
        </w:tc>
      </w:tr>
      <w:tr w:rsidR="007F5A4F" w:rsidRPr="009F12A0" w:rsidTr="00CD6D30">
        <w:trPr>
          <w:jc w:val="center"/>
        </w:trPr>
        <w:tc>
          <w:tcPr>
            <w:tcW w:w="3085" w:type="dxa"/>
            <w:vMerge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</w:p>
        </w:tc>
        <w:tc>
          <w:tcPr>
            <w:tcW w:w="2286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bookmarkStart w:id="103" w:name="izm_level"/>
            <w:bookmarkEnd w:id="103"/>
            <w:r w:rsidRPr="009F12A0">
              <w:t>Результаты измерений (не менее трех)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bookmarkStart w:id="104" w:name="izm_ekv_level"/>
            <w:bookmarkEnd w:id="104"/>
            <w:r w:rsidRPr="009F12A0">
              <w:t xml:space="preserve">Эквивалентный уровень за операцию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bookmarkStart w:id="105" w:name="izm_time"/>
            <w:bookmarkEnd w:id="105"/>
            <w:r w:rsidRPr="009F12A0">
              <w:t>Результаты наблюдений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bookmarkStart w:id="106" w:name="izm_avg_time"/>
            <w:bookmarkEnd w:id="106"/>
            <w:r w:rsidRPr="009F12A0">
              <w:t xml:space="preserve">Средняя </w:t>
            </w:r>
          </w:p>
        </w:tc>
      </w:tr>
      <w:tr w:rsidR="007F5A4F" w:rsidRPr="009F12A0" w:rsidTr="00CD6D30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7F5A4F" w:rsidRPr="009A4DF9" w:rsidRDefault="007F5A4F" w:rsidP="009A4DF9">
            <w:pPr>
              <w:pStyle w:val="a8"/>
            </w:pPr>
            <w:r w:rsidRPr="009A4DF9">
              <w:t>Мастерская (</w:t>
            </w:r>
            <w:fldSimple w:instr=" DOCVARIABLE &quot;dop_shum&quot; \* MERGEFORMAT " w:fldLock="1">
              <w:r>
                <w:t xml:space="preserve"> токарный станок ТВ-4</w:t>
              </w:r>
            </w:fldSimple>
            <w:r w:rsidRPr="009A4DF9">
              <w:t>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78.4;78.6;78.6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78.5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16</w:t>
            </w:r>
          </w:p>
        </w:tc>
      </w:tr>
      <w:tr w:rsidR="007F5A4F" w:rsidRPr="009F12A0" w:rsidTr="00CD6D30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7F5A4F" w:rsidRPr="009A4DF9" w:rsidRDefault="007F5A4F" w:rsidP="009A4DF9">
            <w:pPr>
              <w:pStyle w:val="a8"/>
            </w:pPr>
            <w:r w:rsidRPr="009A4DF9">
              <w:t>Мастерская (</w:t>
            </w:r>
            <w:fldSimple w:instr=" DOCVARIABLE &quot;dop_shum&quot; \* MERGEFORMAT " w:fldLock="1">
              <w:r w:rsidRPr="009A4DF9">
                <w:t>токарный станок по дереву</w:t>
              </w:r>
            </w:fldSimple>
            <w:r w:rsidRPr="009A4DF9">
              <w:t>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72.8;72.9;73.4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73.0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5A4F" w:rsidRDefault="007F5A4F" w:rsidP="007C56B5">
            <w:pPr>
              <w:pStyle w:val="a8"/>
            </w:pPr>
            <w: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16</w:t>
            </w:r>
          </w:p>
        </w:tc>
      </w:tr>
      <w:tr w:rsidR="007F5A4F" w:rsidRPr="009F12A0" w:rsidTr="00CD6D30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7F5A4F" w:rsidRPr="009A4DF9" w:rsidRDefault="007F5A4F" w:rsidP="007C56B5">
            <w:pPr>
              <w:pStyle w:val="a8"/>
            </w:pPr>
            <w:r w:rsidRPr="009A4DF9">
              <w:t>Мастерская (</w:t>
            </w:r>
            <w:fldSimple w:instr=" DOCVARIABLE &quot;dop_shum&quot; \* MERGEFORMAT " w:fldLock="1">
              <w:r w:rsidRPr="009A4DF9">
                <w:t xml:space="preserve">фрезерный станок </w:t>
              </w:r>
            </w:fldSimple>
            <w:r w:rsidRPr="009A4DF9">
              <w:t>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81.3;81.7;81.6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81.5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5A4F" w:rsidRDefault="007F5A4F" w:rsidP="007C56B5">
            <w:pPr>
              <w:pStyle w:val="a8"/>
            </w:pPr>
            <w: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5A4F" w:rsidRPr="009F12A0" w:rsidRDefault="007F5A4F" w:rsidP="007C56B5">
            <w:pPr>
              <w:pStyle w:val="a8"/>
            </w:pPr>
            <w:r>
              <w:t>16</w:t>
            </w:r>
          </w:p>
        </w:tc>
      </w:tr>
    </w:tbl>
    <w:p w:rsidR="007F5A4F" w:rsidRPr="009F12A0" w:rsidRDefault="007F5A4F">
      <w:pPr>
        <w:rPr>
          <w:sz w:val="2"/>
          <w:szCs w:val="2"/>
        </w:rPr>
      </w:pPr>
    </w:p>
    <w:p w:rsidR="007F5A4F" w:rsidRPr="009F12A0" w:rsidRDefault="007F5A4F" w:rsidP="00FE033F">
      <w:pPr>
        <w:pStyle w:val="a6"/>
      </w:pPr>
      <w:bookmarkStart w:id="107" w:name="izm_descr"/>
      <w:bookmarkEnd w:id="107"/>
      <w:r w:rsidRPr="009F12A0">
        <w:t>10. Результат вычисления измеренных величин показателей шума:</w:t>
      </w:r>
    </w:p>
    <w:p w:rsidR="007F5A4F" w:rsidRPr="009F12A0" w:rsidRDefault="007F5A4F" w:rsidP="00FE033F">
      <w:pPr>
        <w:pStyle w:val="a6"/>
      </w:pPr>
      <w:r w:rsidRPr="009F12A0">
        <w:rPr>
          <w:b w:val="0"/>
          <w:color w:val="auto"/>
        </w:rPr>
        <w:lastRenderedPageBreak/>
        <w:fldChar w:fldCharType="begin" w:fldLock="1"/>
      </w:r>
      <w:r w:rsidRPr="009F12A0">
        <w:rPr>
          <w:b w:val="0"/>
          <w:color w:val="auto"/>
        </w:rPr>
        <w:instrText xml:space="preserve"> DOCVARIABLE  shum_result \* MERGEFORMAT </w:instrText>
      </w:r>
      <w:r w:rsidRPr="009F12A0">
        <w:rPr>
          <w:b w:val="0"/>
          <w:color w:val="auto"/>
        </w:rPr>
        <w:fldChar w:fldCharType="separate"/>
      </w:r>
      <w:r>
        <w:rPr>
          <w:b w:val="0"/>
          <w:color w:val="auto"/>
        </w:rPr>
        <w:t>Эквивалентный уровень звука за 8-часовой рабочий день на данном рабочем месте составляет 68.9 дБА со стандартной неопределенностью, равной 0.84 дБА.</w:t>
      </w:r>
      <w:r w:rsidRPr="009F12A0">
        <w:rPr>
          <w:b w:val="0"/>
          <w:color w:val="auto"/>
        </w:rPr>
        <w:fldChar w:fldCharType="end"/>
      </w:r>
      <w:r w:rsidRPr="009F12A0">
        <w:rPr>
          <w:b w:val="0"/>
          <w:color w:val="auto"/>
        </w:rPr>
        <w:br/>
      </w:r>
      <w:r w:rsidRPr="009F12A0">
        <w:t>11. Результат оценки вредных и (или) опасных производственных факторов:</w:t>
      </w:r>
    </w:p>
    <w:tbl>
      <w:tblPr>
        <w:tblW w:w="5126" w:type="pct"/>
        <w:jc w:val="center"/>
        <w:tblInd w:w="-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8"/>
        <w:gridCol w:w="2318"/>
        <w:gridCol w:w="2318"/>
        <w:gridCol w:w="2319"/>
      </w:tblGrid>
      <w:tr w:rsidR="007F5A4F" w:rsidRPr="009F12A0" w:rsidTr="006939DC">
        <w:trPr>
          <w:jc w:val="center"/>
        </w:trPr>
        <w:tc>
          <w:tcPr>
            <w:tcW w:w="3728" w:type="dxa"/>
            <w:vAlign w:val="center"/>
          </w:tcPr>
          <w:p w:rsidR="007F5A4F" w:rsidRPr="009F12A0" w:rsidRDefault="007F5A4F" w:rsidP="00E576CE">
            <w:pPr>
              <w:pStyle w:val="a8"/>
            </w:pPr>
            <w:r w:rsidRPr="009F12A0">
              <w:t>Фактор</w:t>
            </w:r>
          </w:p>
        </w:tc>
        <w:tc>
          <w:tcPr>
            <w:tcW w:w="2318" w:type="dxa"/>
            <w:vAlign w:val="center"/>
          </w:tcPr>
          <w:p w:rsidR="007F5A4F" w:rsidRPr="009F12A0" w:rsidRDefault="007F5A4F" w:rsidP="00E576CE">
            <w:pPr>
              <w:pStyle w:val="a8"/>
            </w:pPr>
            <w:r w:rsidRPr="009F12A0">
              <w:t>Фактическое значение</w:t>
            </w:r>
          </w:p>
        </w:tc>
        <w:tc>
          <w:tcPr>
            <w:tcW w:w="2318" w:type="dxa"/>
            <w:vAlign w:val="center"/>
          </w:tcPr>
          <w:p w:rsidR="007F5A4F" w:rsidRPr="009F12A0" w:rsidRDefault="007F5A4F" w:rsidP="00E576CE">
            <w:pPr>
              <w:pStyle w:val="a8"/>
            </w:pPr>
            <w:r w:rsidRPr="009F12A0">
              <w:t>Нормативное значение</w:t>
            </w:r>
          </w:p>
        </w:tc>
        <w:tc>
          <w:tcPr>
            <w:tcW w:w="2319" w:type="dxa"/>
            <w:vAlign w:val="center"/>
          </w:tcPr>
          <w:p w:rsidR="007F5A4F" w:rsidRPr="009F12A0" w:rsidRDefault="007F5A4F" w:rsidP="00E576CE">
            <w:pPr>
              <w:pStyle w:val="a8"/>
            </w:pPr>
            <w:r w:rsidRPr="009F12A0">
              <w:t>Класс условий труда</w:t>
            </w:r>
          </w:p>
        </w:tc>
      </w:tr>
      <w:tr w:rsidR="007F5A4F" w:rsidRPr="009F12A0" w:rsidTr="006939DC">
        <w:trPr>
          <w:jc w:val="center"/>
        </w:trPr>
        <w:tc>
          <w:tcPr>
            <w:tcW w:w="3728" w:type="dxa"/>
            <w:vAlign w:val="center"/>
          </w:tcPr>
          <w:p w:rsidR="007F5A4F" w:rsidRPr="009F12A0" w:rsidRDefault="007F5A4F" w:rsidP="00E576CE">
            <w:pPr>
              <w:pStyle w:val="a8"/>
            </w:pPr>
            <w:r>
              <w:t>Эквивалентный уровень звука за 8-</w:t>
            </w:r>
            <w:bookmarkStart w:id="108" w:name="Lekv"/>
            <w:bookmarkEnd w:id="108"/>
            <w:r>
              <w:t>часовой рабочий день, дБА</w:t>
            </w:r>
          </w:p>
        </w:tc>
        <w:tc>
          <w:tcPr>
            <w:tcW w:w="2318" w:type="dxa"/>
            <w:vAlign w:val="center"/>
          </w:tcPr>
          <w:p w:rsidR="007F5A4F" w:rsidRPr="009F12A0" w:rsidRDefault="007F5A4F" w:rsidP="00E576CE">
            <w:pPr>
              <w:pStyle w:val="a8"/>
            </w:pPr>
            <w:r>
              <w:t>68.9</w:t>
            </w:r>
          </w:p>
        </w:tc>
        <w:tc>
          <w:tcPr>
            <w:tcW w:w="2318" w:type="dxa"/>
            <w:vAlign w:val="center"/>
          </w:tcPr>
          <w:p w:rsidR="007F5A4F" w:rsidRPr="009F12A0" w:rsidRDefault="007F5A4F" w:rsidP="00E576CE">
            <w:pPr>
              <w:pStyle w:val="a8"/>
            </w:pPr>
            <w:r>
              <w:t>80</w:t>
            </w:r>
          </w:p>
        </w:tc>
        <w:tc>
          <w:tcPr>
            <w:tcW w:w="2319" w:type="dxa"/>
            <w:vAlign w:val="center"/>
          </w:tcPr>
          <w:p w:rsidR="007F5A4F" w:rsidRPr="009F12A0" w:rsidRDefault="007F5A4F" w:rsidP="00E576CE">
            <w:pPr>
              <w:pStyle w:val="a8"/>
            </w:pPr>
            <w:r>
              <w:t>2</w:t>
            </w:r>
          </w:p>
        </w:tc>
      </w:tr>
    </w:tbl>
    <w:p w:rsidR="007F5A4F" w:rsidRPr="009F12A0" w:rsidRDefault="007F5A4F" w:rsidP="00A907F6">
      <w:pPr>
        <w:pStyle w:val="a6"/>
      </w:pPr>
      <w:r w:rsidRPr="009F12A0">
        <w:t>12. Заключение:</w:t>
      </w:r>
    </w:p>
    <w:p w:rsidR="007F5A4F" w:rsidRPr="009F12A0" w:rsidRDefault="007F5A4F" w:rsidP="00D76DF8">
      <w:fldSimple w:instr=" DOCVARIABLE att_zakl \* MERGEFORMAT " w:fldLock="1">
        <w:r w:rsidRPr="009A4DF9">
          <w:rPr>
            <w:bCs/>
          </w:rPr>
          <w:t>-</w:t>
        </w:r>
        <w:r w:rsidRPr="009A4DF9">
          <w:t xml:space="preserve"> фактический уровень вредного фактора соответствует гигиеническим нормативам;</w:t>
        </w:r>
      </w:fldSimple>
      <w:r w:rsidRPr="009F12A0">
        <w:br/>
        <w:t xml:space="preserve">- класс (подкласс) условий труда - </w:t>
      </w:r>
      <w:fldSimple w:instr=" DOCVARIABLE class \* MERGEFORMAT " w:fldLock="1">
        <w:r>
          <w:t>2</w:t>
        </w:r>
      </w:fldSimple>
    </w:p>
    <w:p w:rsidR="007F5A4F" w:rsidRPr="009F12A0" w:rsidRDefault="007F5A4F" w:rsidP="00367816">
      <w:pPr>
        <w:spacing w:before="120"/>
        <w:rPr>
          <w:rStyle w:val="a7"/>
        </w:rPr>
      </w:pPr>
      <w:r w:rsidRPr="009F12A0">
        <w:rPr>
          <w:rStyle w:val="a7"/>
        </w:rPr>
        <w:t>13. 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194078" w:rsidTr="00194078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  <w:r w:rsidRPr="00194078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  <w:r w:rsidRPr="00194078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  <w:r w:rsidRPr="00194078">
              <w:rPr>
                <w:noProof/>
              </w:rPr>
              <w:drawing>
                <wp:inline distT="0" distB="0" distL="0" distR="0" wp14:anchorId="7C90626A" wp14:editId="4A1C7238">
                  <wp:extent cx="942975" cy="487680"/>
                  <wp:effectExtent l="0" t="0" r="9525" b="7620"/>
                  <wp:docPr id="43" name="Рисунок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  <w:r w:rsidRPr="00194078">
              <w:t>Долдо Ж.А.</w:t>
            </w:r>
          </w:p>
        </w:tc>
      </w:tr>
      <w:tr w:rsidR="007F5A4F" w:rsidRPr="00194078" w:rsidTr="00194078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  <w:r w:rsidRPr="0019407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  <w:r w:rsidRPr="0019407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  <w:r w:rsidRPr="00194078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  <w:r w:rsidRPr="00194078">
              <w:rPr>
                <w:vertAlign w:val="superscript"/>
              </w:rPr>
              <w:t>(Ф.И.О.)</w:t>
            </w:r>
          </w:p>
        </w:tc>
      </w:tr>
      <w:tr w:rsidR="007F5A4F" w:rsidRPr="00194078" w:rsidTr="00194078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  <w:r w:rsidRPr="00194078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  <w:r w:rsidRPr="00194078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  <w:r w:rsidRPr="00194078">
              <w:rPr>
                <w:noProof/>
              </w:rPr>
              <w:drawing>
                <wp:inline distT="0" distB="0" distL="0" distR="0" wp14:anchorId="54AEA615" wp14:editId="4B265051">
                  <wp:extent cx="942975" cy="387985"/>
                  <wp:effectExtent l="0" t="0" r="9525" b="0"/>
                  <wp:docPr id="44" name="Рисунок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94078" w:rsidRDefault="007F5A4F" w:rsidP="00AA46ED">
            <w:pPr>
              <w:pStyle w:val="a8"/>
            </w:pPr>
            <w:r w:rsidRPr="00194078">
              <w:t>Нестеров С.Е.</w:t>
            </w:r>
          </w:p>
        </w:tc>
      </w:tr>
      <w:tr w:rsidR="007F5A4F" w:rsidRPr="00194078" w:rsidTr="00194078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vertAlign w:val="superscript"/>
              </w:rPr>
            </w:pPr>
            <w:r w:rsidRPr="0019407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vertAlign w:val="superscript"/>
              </w:rPr>
            </w:pPr>
            <w:r w:rsidRPr="0019407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194078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7F5A4F" w:rsidRPr="00194078" w:rsidRDefault="007F5A4F" w:rsidP="00AA46ED">
            <w:pPr>
              <w:pStyle w:val="a8"/>
              <w:rPr>
                <w:vertAlign w:val="superscript"/>
              </w:rPr>
            </w:pPr>
            <w:r w:rsidRPr="00194078">
              <w:rPr>
                <w:vertAlign w:val="superscript"/>
              </w:rPr>
              <w:t>(Ф.И.О.)</w:t>
            </w:r>
          </w:p>
        </w:tc>
      </w:tr>
    </w:tbl>
    <w:p w:rsidR="007F5A4F" w:rsidRPr="009F12A0" w:rsidRDefault="007F5A4F" w:rsidP="008A7109">
      <w:pPr>
        <w:spacing w:before="120"/>
      </w:pPr>
    </w:p>
    <w:p w:rsidR="007F5A4F" w:rsidRDefault="007F5A4F" w:rsidP="009A2489">
      <w:pPr>
        <w:sectPr w:rsidR="007F5A4F" w:rsidSect="007F5A4F">
          <w:headerReference w:type="even" r:id="rId165"/>
          <w:headerReference w:type="default" r:id="rId166"/>
          <w:footerReference w:type="even" r:id="rId167"/>
          <w:footerReference w:type="default" r:id="rId168"/>
          <w:headerReference w:type="first" r:id="rId169"/>
          <w:footerReference w:type="first" r:id="rId17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1\\ARMv51_files\\4F03941AC06A48CCB0401158ED45F7E6\\Освещение.docx"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249-18/20А-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FB2745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FB2745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FB2745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20А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FB2745">
        <w:rPr>
          <w:rStyle w:val="a9"/>
        </w:rPr>
        <w:t xml:space="preserve"> Учитель технологии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FB2745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FB2745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AD2ECC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50237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22.05.2019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AD2ECC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AD2ECC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2ECC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AD2ECC">
        <w:t>- Руководство по эксплуатации прибор  комбинированный  "ТКА-ПКМ" (02);</w:t>
      </w:r>
    </w:p>
    <w:p w:rsidR="007F5A4F" w:rsidRPr="00AD2ECC" w:rsidRDefault="007F5A4F" w:rsidP="00AD14A4">
      <w:r w:rsidRPr="00AD2ECC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AD2ECC" w:rsidRDefault="007F5A4F" w:rsidP="00AD14A4">
      <w:r w:rsidRPr="00AD2ECC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AD2ECC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785BB6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785BB6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AD2ECC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п.14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AD2ECC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AD2ECC">
              <w:rPr>
                <w:b/>
                <w:sz w:val="18"/>
                <w:szCs w:val="18"/>
              </w:rPr>
              <w:t>100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AD2ECC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350;345;338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AD2ECC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785BB6">
          <w:rPr>
            <w:bCs/>
          </w:rPr>
          <w:t>-</w:t>
        </w:r>
        <w:r w:rsidRPr="00785BB6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D8322E" w:rsidTr="00D8322E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  <w:r w:rsidRPr="00D8322E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  <w:r w:rsidRPr="00D8322E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  <w:r w:rsidRPr="00D8322E">
              <w:rPr>
                <w:noProof/>
              </w:rPr>
              <w:drawing>
                <wp:inline distT="0" distB="0" distL="0" distR="0" wp14:anchorId="0F3E0918" wp14:editId="59EF9A7C">
                  <wp:extent cx="942975" cy="487680"/>
                  <wp:effectExtent l="0" t="0" r="9525" b="7620"/>
                  <wp:docPr id="45" name="Рисунок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  <w:r w:rsidRPr="00D8322E">
              <w:t>Долдо Ж.А.</w:t>
            </w:r>
          </w:p>
        </w:tc>
      </w:tr>
      <w:tr w:rsidR="007F5A4F" w:rsidRPr="00D8322E" w:rsidTr="00D8322E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  <w:r w:rsidRPr="00D8322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  <w:r w:rsidRPr="00D8322E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  <w:r w:rsidRPr="00D8322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  <w:r w:rsidRPr="00D8322E">
              <w:rPr>
                <w:vertAlign w:val="superscript"/>
              </w:rPr>
              <w:t>(Ф.И.О.)</w:t>
            </w:r>
          </w:p>
        </w:tc>
      </w:tr>
      <w:tr w:rsidR="007F5A4F" w:rsidRPr="00D8322E" w:rsidTr="00D8322E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  <w:r w:rsidRPr="00D8322E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  <w:r w:rsidRPr="00D8322E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  <w:r w:rsidRPr="00D8322E">
              <w:rPr>
                <w:noProof/>
              </w:rPr>
              <w:drawing>
                <wp:inline distT="0" distB="0" distL="0" distR="0" wp14:anchorId="7B994E9C" wp14:editId="4369A75D">
                  <wp:extent cx="942975" cy="387985"/>
                  <wp:effectExtent l="0" t="0" r="9525" b="0"/>
                  <wp:docPr id="46" name="Рисунок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322E" w:rsidRDefault="007F5A4F" w:rsidP="00AA46ED">
            <w:pPr>
              <w:pStyle w:val="a8"/>
            </w:pPr>
            <w:r w:rsidRPr="00D8322E">
              <w:t>Нестеров С.Е.</w:t>
            </w:r>
          </w:p>
        </w:tc>
      </w:tr>
      <w:tr w:rsidR="007F5A4F" w:rsidRPr="00D8322E" w:rsidTr="00D8322E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D8322E" w:rsidRDefault="007F5A4F" w:rsidP="00AA46ED">
            <w:pPr>
              <w:pStyle w:val="a8"/>
              <w:rPr>
                <w:vertAlign w:val="superscript"/>
              </w:rPr>
            </w:pPr>
            <w:r w:rsidRPr="00D8322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D8322E" w:rsidRDefault="007F5A4F" w:rsidP="00AA46ED">
            <w:pPr>
              <w:pStyle w:val="a8"/>
              <w:rPr>
                <w:vertAlign w:val="superscript"/>
              </w:rPr>
            </w:pPr>
            <w:r w:rsidRPr="00D8322E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D8322E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D8322E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D8322E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D8322E" w:rsidRDefault="007F5A4F" w:rsidP="00AA46ED">
            <w:pPr>
              <w:pStyle w:val="a8"/>
              <w:rPr>
                <w:vertAlign w:val="superscript"/>
              </w:rPr>
            </w:pPr>
            <w:r w:rsidRPr="00D8322E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71"/>
          <w:headerReference w:type="default" r:id="rId172"/>
          <w:footerReference w:type="even" r:id="rId173"/>
          <w:footerReference w:type="default" r:id="rId174"/>
          <w:headerReference w:type="first" r:id="rId175"/>
          <w:footerReference w:type="first" r:id="rId17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1\\ARMv51_files\\4F03941AC06A48CCB0401158ED45F7E6\\Напряженность.docx"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794E17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794E17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794E17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794E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794E17">
      <w:pPr>
        <w:pStyle w:val="1"/>
      </w:pPr>
    </w:p>
    <w:p w:rsidR="007F5A4F" w:rsidRPr="004C6E55" w:rsidRDefault="007F5A4F" w:rsidP="00367816">
      <w:pPr>
        <w:pStyle w:val="1"/>
      </w:pPr>
      <w:r w:rsidRPr="004C6E55">
        <w:t>ПРОТОКОЛ</w:t>
      </w:r>
      <w:r w:rsidRPr="004C6E55">
        <w:br/>
      </w:r>
      <w:r w:rsidRPr="00332D37">
        <w:t xml:space="preserve">проведения исследований (испытаний) и измерений </w:t>
      </w:r>
      <w:r w:rsidRPr="004C6E55">
        <w:t>напряженности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249-18/20А- Н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F17946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F17946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06AD6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F17946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8912E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E06AD6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F17946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E06AD6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8912EC" w:rsidRDefault="007F5A4F" w:rsidP="00F17946">
      <w:pPr>
        <w:pStyle w:val="a6"/>
      </w:pPr>
      <w:r w:rsidRPr="008912EC">
        <w:t>3</w:t>
      </w:r>
      <w:r w:rsidRPr="0092778A">
        <w:t>. Сведения о рабочем месте</w:t>
      </w:r>
      <w:r w:rsidRPr="008912EC">
        <w:t>:</w:t>
      </w:r>
    </w:p>
    <w:p w:rsidR="007F5A4F" w:rsidRPr="00710271" w:rsidRDefault="007F5A4F" w:rsidP="00F17946">
      <w:r w:rsidRPr="008912E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20А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F17946">
      <w:r w:rsidRPr="008912E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E06AD6">
        <w:rPr>
          <w:rStyle w:val="a9"/>
        </w:rPr>
        <w:t xml:space="preserve"> Учитель технологии </w:t>
      </w:r>
      <w:r w:rsidRPr="00883461">
        <w:rPr>
          <w:rStyle w:val="a9"/>
        </w:rPr>
        <w:fldChar w:fldCharType="end"/>
      </w:r>
    </w:p>
    <w:p w:rsidR="007F5A4F" w:rsidRPr="00710271" w:rsidRDefault="007F5A4F" w:rsidP="00F17946">
      <w:r w:rsidRPr="008912E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E06AD6">
        <w:rPr>
          <w:rStyle w:val="a9"/>
        </w:rPr>
        <w:t xml:space="preserve"> 27244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E06AD6">
          <w:t xml:space="preserve">    </w:t>
        </w:r>
      </w:fldSimple>
    </w:p>
    <w:tbl>
      <w:tblPr>
        <w:tblStyle w:val="a5"/>
        <w:tblW w:w="4948" w:type="pct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304"/>
        <w:gridCol w:w="1620"/>
        <w:gridCol w:w="1768"/>
        <w:gridCol w:w="1620"/>
      </w:tblGrid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FC4076">
        <w:trPr>
          <w:jc w:val="center"/>
        </w:trPr>
        <w:tc>
          <w:tcPr>
            <w:tcW w:w="5304" w:type="dxa"/>
            <w:vAlign w:val="center"/>
          </w:tcPr>
          <w:p w:rsidR="007F5A4F" w:rsidRPr="00376915" w:rsidRDefault="007F5A4F" w:rsidP="008912EC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68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492917</w:t>
            </w:r>
          </w:p>
        </w:tc>
        <w:tc>
          <w:tcPr>
            <w:tcW w:w="1620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17.05.2019</w:t>
            </w:r>
          </w:p>
        </w:tc>
      </w:tr>
    </w:tbl>
    <w:p w:rsidR="007F5A4F" w:rsidRPr="008912E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AD14A4" w:rsidRDefault="007F5A4F" w:rsidP="00AD14A4">
      <w:fldSimple w:instr=" DOCVARIABLE izm_nd_new \* MERGEFORMAT " w:fldLock="1">
        <w:r w:rsidRPr="008912EC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5859B9" w:rsidRDefault="007F5A4F" w:rsidP="005859B9">
      <w:pPr>
        <w:pStyle w:val="a6"/>
      </w:pPr>
      <w:r>
        <w:t>6</w:t>
      </w:r>
      <w:r w:rsidRPr="005859B9">
        <w:t xml:space="preserve">. Краткое описание выполняемой работы: </w:t>
      </w:r>
    </w:p>
    <w:p w:rsidR="007F5A4F" w:rsidRPr="005859B9" w:rsidRDefault="007F5A4F" w:rsidP="005859B9">
      <w:fldSimple w:instr=" DOCVARIABLE operac \* MERGEFORMAT " w:fldLock="1">
        <w:r w:rsidRPr="00102A57">
  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  </w:r>
      </w:fldSimple>
    </w:p>
    <w:p w:rsidR="007F5A4F" w:rsidRPr="00FC4076" w:rsidRDefault="007F5A4F" w:rsidP="00FC4076">
      <w:pPr>
        <w:pStyle w:val="a6"/>
      </w:pPr>
      <w:r w:rsidRPr="008912EC">
        <w:t>7</w:t>
      </w:r>
      <w:r w:rsidRPr="00FC4076">
        <w:t>.</w:t>
      </w:r>
      <w:r w:rsidRPr="00CC6995">
        <w:t xml:space="preserve"> </w:t>
      </w:r>
      <w:r w:rsidRPr="00FC4076">
        <w:t>Фактические и нормативные значения измеряемых параметров: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274"/>
        <w:gridCol w:w="2357"/>
        <w:gridCol w:w="2207"/>
        <w:gridCol w:w="1474"/>
      </w:tblGrid>
      <w:tr w:rsidR="007F5A4F" w:rsidRPr="00FC4076" w:rsidTr="00FC4076">
        <w:trPr>
          <w:cantSplit/>
          <w:tblHeader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Показатели напряженности</w:t>
            </w:r>
          </w:p>
          <w:p w:rsidR="007F5A4F" w:rsidRPr="00FC4076" w:rsidRDefault="007F5A4F" w:rsidP="00FC4076">
            <w:pPr>
              <w:pStyle w:val="a8"/>
            </w:pPr>
            <w:r w:rsidRPr="00FC4076">
              <w:t>трудового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Фактическое значение</w:t>
            </w:r>
            <w:r w:rsidRPr="00FC4076">
              <w:br/>
              <w:t>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Предельно допустимое</w:t>
            </w:r>
            <w:r w:rsidRPr="00FC4076">
              <w:br/>
              <w:t>значение показателя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Класс условий труда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Сенсорные нагрузки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Плотность сигналов (световых, звуковых) и сообщений в среднем за 1 ч работы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76 - 175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175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Число производственных объектов одновременного наблюдения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6 - 10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10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cantSplit/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Работа с оптическими приборами (микроскопы, лупы и т.п.) (%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50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>Нагрузка на голосовой аппарат (суммарное количество часов, наговариваемое в неделю)</w:t>
            </w:r>
            <w:r>
              <w:t>, час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до 20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до 20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  <w:rPr>
                <w:b/>
              </w:rPr>
            </w:pPr>
            <w:r w:rsidRPr="00FC4076">
              <w:rPr>
                <w:b/>
              </w:rPr>
              <w:t>Монотонность нагрузок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t xml:space="preserve">Число элементов (приемов), необходимых для реализации простого задания или в многократно </w:t>
            </w:r>
            <w:r w:rsidRPr="00FC4076">
              <w:lastRenderedPageBreak/>
              <w:t>повторяющихся операциях</w:t>
            </w:r>
            <w:r>
              <w:t>, ед.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lastRenderedPageBreak/>
              <w:t>9 - 6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более 6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2</w:t>
            </w:r>
          </w:p>
        </w:tc>
      </w:tr>
      <w:tr w:rsidR="007F5A4F" w:rsidRPr="00FC4076" w:rsidTr="00FC4076">
        <w:trPr>
          <w:jc w:val="center"/>
        </w:trPr>
        <w:tc>
          <w:tcPr>
            <w:tcW w:w="4113" w:type="dxa"/>
            <w:vAlign w:val="center"/>
          </w:tcPr>
          <w:p w:rsidR="007F5A4F" w:rsidRPr="00FC4076" w:rsidRDefault="007F5A4F" w:rsidP="00FC4076">
            <w:pPr>
              <w:pStyle w:val="a8"/>
              <w:jc w:val="left"/>
            </w:pPr>
            <w:r w:rsidRPr="00FC4076">
              <w:lastRenderedPageBreak/>
              <w:t>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268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Не характерен</w:t>
            </w:r>
          </w:p>
        </w:tc>
        <w:tc>
          <w:tcPr>
            <w:tcW w:w="2124" w:type="dxa"/>
            <w:vAlign w:val="center"/>
          </w:tcPr>
          <w:p w:rsidR="007F5A4F" w:rsidRPr="00FC4076" w:rsidRDefault="007F5A4F" w:rsidP="00FC4076">
            <w:pPr>
              <w:pStyle w:val="a8"/>
            </w:pPr>
            <w:r w:rsidRPr="00FC4076">
              <w:t>менее 80</w:t>
            </w:r>
          </w:p>
        </w:tc>
        <w:tc>
          <w:tcPr>
            <w:tcW w:w="1419" w:type="dxa"/>
            <w:vAlign w:val="center"/>
          </w:tcPr>
          <w:p w:rsidR="007F5A4F" w:rsidRPr="00FC4076" w:rsidRDefault="007F5A4F" w:rsidP="00FC4076">
            <w:pPr>
              <w:pStyle w:val="a8"/>
            </w:pPr>
            <w:r>
              <w:t>1</w:t>
            </w:r>
          </w:p>
        </w:tc>
      </w:tr>
    </w:tbl>
    <w:p w:rsidR="007F5A4F" w:rsidRPr="00D76DF8" w:rsidRDefault="007F5A4F" w:rsidP="00D76DF8">
      <w:r w:rsidRPr="00FC4076">
        <w:rPr>
          <w:rStyle w:val="a7"/>
        </w:rPr>
        <w:t>8. Заключение:</w:t>
      </w:r>
      <w:r w:rsidRPr="00FC4076">
        <w:rPr>
          <w:rStyle w:val="a7"/>
        </w:rPr>
        <w:br/>
      </w:r>
      <w:fldSimple w:instr=" DOCVARIABLE att_zakl \* MERGEFORMAT " w:fldLock="1">
        <w:r w:rsidRPr="008912EC">
          <w:rPr>
            <w:bCs/>
          </w:rPr>
          <w:t>-</w:t>
        </w:r>
        <w:r w:rsidRPr="008912EC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8912E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BF498E" w:rsidRDefault="007F5A4F" w:rsidP="00BF498E">
      <w:pPr>
        <w:rPr>
          <w:rStyle w:val="a7"/>
        </w:rPr>
      </w:pPr>
      <w:r w:rsidRPr="00BF498E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8A6216" w:rsidTr="008A6216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  <w:r w:rsidRPr="008A6216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  <w:r w:rsidRPr="008A6216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  <w:r w:rsidRPr="008A6216">
              <w:rPr>
                <w:noProof/>
              </w:rPr>
              <w:drawing>
                <wp:inline distT="0" distB="0" distL="0" distR="0" wp14:anchorId="2CCE07FB" wp14:editId="7714F56E">
                  <wp:extent cx="942975" cy="487680"/>
                  <wp:effectExtent l="0" t="0" r="9525" b="7620"/>
                  <wp:docPr id="47" name="Рисунок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  <w:r w:rsidRPr="008A6216">
              <w:t>Долдо Ж.А.</w:t>
            </w:r>
          </w:p>
        </w:tc>
      </w:tr>
      <w:tr w:rsidR="007F5A4F" w:rsidRPr="008A6216" w:rsidTr="008A6216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  <w:r w:rsidRPr="008A621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  <w:r w:rsidRPr="008A6216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  <w:r w:rsidRPr="008A6216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  <w:r w:rsidRPr="008A6216">
              <w:rPr>
                <w:vertAlign w:val="superscript"/>
              </w:rPr>
              <w:t>(Ф.И.О.)</w:t>
            </w:r>
          </w:p>
        </w:tc>
      </w:tr>
      <w:tr w:rsidR="007F5A4F" w:rsidRPr="008A6216" w:rsidTr="008A6216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  <w:r w:rsidRPr="008A6216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  <w:r w:rsidRPr="008A6216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  <w:r w:rsidRPr="008A6216">
              <w:rPr>
                <w:noProof/>
              </w:rPr>
              <w:drawing>
                <wp:inline distT="0" distB="0" distL="0" distR="0" wp14:anchorId="0993CE06" wp14:editId="065360D3">
                  <wp:extent cx="942975" cy="387985"/>
                  <wp:effectExtent l="0" t="0" r="9525" b="0"/>
                  <wp:docPr id="48" name="Рисунок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A6216" w:rsidRDefault="007F5A4F" w:rsidP="00AA46ED">
            <w:pPr>
              <w:pStyle w:val="a8"/>
            </w:pPr>
            <w:r w:rsidRPr="008A6216">
              <w:t>Нестеров С.Е.</w:t>
            </w:r>
          </w:p>
        </w:tc>
      </w:tr>
      <w:tr w:rsidR="007F5A4F" w:rsidRPr="008A6216" w:rsidTr="008A6216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8A6216" w:rsidRDefault="007F5A4F" w:rsidP="00AA46ED">
            <w:pPr>
              <w:pStyle w:val="a8"/>
              <w:rPr>
                <w:vertAlign w:val="superscript"/>
              </w:rPr>
            </w:pPr>
            <w:r w:rsidRPr="008A621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8A6216" w:rsidRDefault="007F5A4F" w:rsidP="00AA46ED">
            <w:pPr>
              <w:pStyle w:val="a8"/>
              <w:rPr>
                <w:vertAlign w:val="superscript"/>
              </w:rPr>
            </w:pPr>
            <w:r w:rsidRPr="008A6216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8A6216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8A6216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8A6216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8A6216" w:rsidRDefault="007F5A4F" w:rsidP="00AA46ED">
            <w:pPr>
              <w:pStyle w:val="a8"/>
              <w:rPr>
                <w:vertAlign w:val="superscript"/>
              </w:rPr>
            </w:pPr>
            <w:r w:rsidRPr="008A6216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F31233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177"/>
          <w:headerReference w:type="default" r:id="rId178"/>
          <w:footerReference w:type="even" r:id="rId179"/>
          <w:footerReference w:type="default" r:id="rId180"/>
          <w:headerReference w:type="first" r:id="rId181"/>
          <w:footerReference w:type="first" r:id="rId18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1\\ARMv51_files\\491A236B5CCC4A00A1B310F2FA734E2E\\Карта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1C0D88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22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Рабочий по комплексному обслуживанию и ремонту зданий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17544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D85C16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D85C16">
        <w:rPr>
          <w:rStyle w:val="a9"/>
        </w:rPr>
        <w:t xml:space="preserve">  Отсутствуют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D85C16">
        <w:rPr>
          <w:u w:val="single"/>
        </w:rPr>
        <w:t xml:space="preserve">   Квалификационный справочник профессий рабочих, которым устанавливаются месячные оклады (утв. Постановлением Государственного комитета СССР по труду и социальным вопросам и ВЦСПС от 20 февраля 1984 г. N 58/3-102) (ред. от 15.03.1991)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-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  <w:r>
              <w:t>032-714-040 08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>
        <w:rPr>
          <w:b/>
          <w:lang w:val="en-US"/>
        </w:rPr>
        <w:t>2</w:t>
      </w:r>
      <w:r w:rsidRPr="00776AA2">
        <w:rPr>
          <w:b/>
        </w:rPr>
        <w:t>.</w:t>
      </w:r>
      <w:r w:rsidRPr="00776AA2">
        <w:t xml:space="preserve"> </w:t>
      </w:r>
      <w:r>
        <w:rPr>
          <w:lang w:val="en-US"/>
        </w:rPr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D85C16">
        <w:rPr>
          <w:rStyle w:val="a9"/>
        </w:rPr>
        <w:t xml:space="preserve"> Отсутствует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D85C16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1C0D88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1C0D88" w:rsidRDefault="007F5A4F" w:rsidP="00481C22">
      <w:pPr>
        <w:rPr>
          <w:rStyle w:val="a7"/>
        </w:rPr>
      </w:pPr>
    </w:p>
    <w:p w:rsidR="007F5A4F" w:rsidRPr="001C0D88" w:rsidRDefault="007F5A4F" w:rsidP="001C0D88">
      <w:pPr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</w:t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</w:t>
      </w:r>
      <w:r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C51938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D85C1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AF3B9E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D85C16" w:rsidRDefault="007F5A4F" w:rsidP="00D85C16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D85C16" w:rsidTr="00D85C1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</w:tr>
      <w:tr w:rsidR="007F5A4F" w:rsidRPr="00D85C16" w:rsidTr="00D85C1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(дата)</w:t>
            </w:r>
          </w:p>
        </w:tc>
      </w:tr>
      <w:tr w:rsidR="007F5A4F" w:rsidRPr="00D85C16" w:rsidTr="00C82E87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D85C16" w:rsidRDefault="007F5A4F" w:rsidP="00D85C16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D85C16" w:rsidTr="00D85C1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</w:tr>
      <w:tr w:rsidR="007F5A4F" w:rsidRPr="00D85C16" w:rsidTr="0094797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D85C1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D85C1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D85C16" w:rsidTr="00D85C1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D85C16" w:rsidRDefault="007F5A4F" w:rsidP="004E51DC">
            <w:pPr>
              <w:pStyle w:val="a8"/>
            </w:pPr>
          </w:p>
        </w:tc>
      </w:tr>
      <w:tr w:rsidR="007F5A4F" w:rsidRPr="00D85C16" w:rsidTr="00D85C1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D85C16" w:rsidRDefault="007F5A4F" w:rsidP="004E51DC">
            <w:pPr>
              <w:pStyle w:val="a8"/>
              <w:rPr>
                <w:vertAlign w:val="superscript"/>
              </w:rPr>
            </w:pPr>
            <w:r w:rsidRPr="00D85C16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1C0D88" w:rsidTr="001C0D88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</w:pPr>
            <w:r w:rsidRPr="001C0D88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</w:pPr>
            <w:r w:rsidRPr="001C0D88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1C0D88" w:rsidTr="001C0D88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1C0D88" w:rsidRDefault="007F5A4F" w:rsidP="003C5C39">
            <w:pPr>
              <w:pStyle w:val="a8"/>
              <w:rPr>
                <w:b/>
                <w:vertAlign w:val="superscript"/>
              </w:rPr>
            </w:pPr>
            <w:r w:rsidRPr="001C0D8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1C0D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1C0D88" w:rsidRDefault="007F5A4F" w:rsidP="00EF07A3">
            <w:pPr>
              <w:pStyle w:val="a8"/>
              <w:rPr>
                <w:b/>
                <w:vertAlign w:val="superscript"/>
              </w:rPr>
            </w:pPr>
            <w:r w:rsidRPr="001C0D88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1C0D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1C0D88" w:rsidRDefault="007F5A4F" w:rsidP="00EF07A3">
            <w:pPr>
              <w:pStyle w:val="a8"/>
              <w:rPr>
                <w:b/>
                <w:vertAlign w:val="superscript"/>
              </w:rPr>
            </w:pPr>
            <w:r w:rsidRPr="001C0D88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1C0D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1C0D88" w:rsidRDefault="007F5A4F" w:rsidP="00EF07A3">
            <w:pPr>
              <w:pStyle w:val="a8"/>
              <w:rPr>
                <w:vertAlign w:val="superscript"/>
              </w:rPr>
            </w:pPr>
            <w:r w:rsidRPr="001C0D88">
              <w:rPr>
                <w:vertAlign w:val="superscript"/>
              </w:rPr>
              <w:t>(дата)</w:t>
            </w:r>
          </w:p>
        </w:tc>
      </w:tr>
      <w:tr w:rsidR="007F5A4F" w:rsidRPr="001C0D88" w:rsidTr="001C0D88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</w:pPr>
            <w:r w:rsidRPr="001C0D88">
              <w:lastRenderedPageBreak/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0D88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0D88" w:rsidRDefault="007F5A4F" w:rsidP="00EF07A3">
            <w:pPr>
              <w:pStyle w:val="a8"/>
            </w:pPr>
            <w:r w:rsidRPr="001C0D88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1C0D88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1C0D88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1C0D88" w:rsidTr="001C0D88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1C0D88" w:rsidRDefault="007F5A4F" w:rsidP="003C5C39">
            <w:pPr>
              <w:pStyle w:val="a8"/>
              <w:rPr>
                <w:vertAlign w:val="superscript"/>
              </w:rPr>
            </w:pPr>
            <w:r w:rsidRPr="001C0D8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1C0D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1C0D88" w:rsidRDefault="007F5A4F" w:rsidP="00EF07A3">
            <w:pPr>
              <w:pStyle w:val="a8"/>
              <w:rPr>
                <w:vertAlign w:val="superscript"/>
              </w:rPr>
            </w:pPr>
            <w:r w:rsidRPr="001C0D88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1C0D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1C0D88" w:rsidRDefault="007F5A4F" w:rsidP="00EF07A3">
            <w:pPr>
              <w:pStyle w:val="a8"/>
              <w:rPr>
                <w:vertAlign w:val="superscript"/>
              </w:rPr>
            </w:pPr>
            <w:r w:rsidRPr="001C0D88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1C0D88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1C0D88" w:rsidRDefault="007F5A4F" w:rsidP="00EF07A3">
            <w:pPr>
              <w:pStyle w:val="a8"/>
              <w:rPr>
                <w:vertAlign w:val="superscript"/>
              </w:rPr>
            </w:pPr>
            <w:r w:rsidRPr="001C0D88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D85C16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Дембовский Виктор Николаевич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183"/>
          <w:footerReference w:type="default" r:id="rId18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1\\ARMv51_files\\491A236B5CCC4A00A1B310F2FA734E2E\\Тяжесть1.docx"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7F2C47" w:rsidTr="004D2EF1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7F2C47" w:rsidTr="004D2EF1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7F2C47">
              <w:rPr>
                <w:color w:val="000000"/>
                <w:sz w:val="18"/>
                <w:szCs w:val="18"/>
              </w:rPr>
              <w:t xml:space="preserve"> </w:t>
            </w:r>
            <w:r w:rsidRPr="007F2C47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7F2C47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7F2C47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7F2C47" w:rsidTr="004D2EF1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>Регистрационный номер аттестата аккредитации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7F2C47" w:rsidTr="004D2EF1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Pr="007F2C47" w:rsidRDefault="007F5A4F" w:rsidP="004D2EF1">
      <w:pPr>
        <w:pStyle w:val="1"/>
      </w:pPr>
    </w:p>
    <w:p w:rsidR="007F5A4F" w:rsidRPr="007F2C47" w:rsidRDefault="007F5A4F" w:rsidP="00367816">
      <w:pPr>
        <w:pStyle w:val="1"/>
      </w:pPr>
      <w:r w:rsidRPr="007F2C47">
        <w:t>ПРОТОКОЛ</w:t>
      </w:r>
      <w:r w:rsidRPr="007F2C47">
        <w:rPr>
          <w:caps/>
        </w:rPr>
        <w:br/>
      </w:r>
      <w:r w:rsidRPr="007F2C47">
        <w:t>измерений (оценки) тяжести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7F2C47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367816">
            <w:r w:rsidRPr="007F2C47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7F2C47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249-18/22- ТМ</w:t>
            </w:r>
          </w:p>
        </w:tc>
      </w:tr>
      <w:tr w:rsidR="007F5A4F" w:rsidRPr="007F2C47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883461">
            <w:pPr>
              <w:pStyle w:val="ad"/>
              <w:rPr>
                <w:bCs/>
              </w:rPr>
            </w:pPr>
            <w:r w:rsidRPr="007F2C47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7F2C47" w:rsidRDefault="007F5A4F" w:rsidP="00AD14A4">
      <w:r w:rsidRPr="007F2C47">
        <w:rPr>
          <w:rStyle w:val="a7"/>
        </w:rPr>
        <w:t>1. Дата проведения измерений (оценки):</w:t>
      </w:r>
      <w:r w:rsidRPr="007F2C47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7F2C47" w:rsidRDefault="007F5A4F" w:rsidP="002A1163">
      <w:pPr>
        <w:pStyle w:val="a6"/>
      </w:pPr>
      <w:r w:rsidRPr="007F2C47">
        <w:t>2. Сведения о работодателе:</w:t>
      </w:r>
    </w:p>
    <w:p w:rsidR="007F5A4F" w:rsidRPr="007F2C47" w:rsidRDefault="007F5A4F" w:rsidP="002A1163">
      <w:r w:rsidRPr="007F2C47">
        <w:t>2.1. Наименование работодателя: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rbtd_name \* MERGEFORMAT </w:instrText>
      </w:r>
      <w:r w:rsidRPr="007F2C47">
        <w:rPr>
          <w:rStyle w:val="a9"/>
        </w:rPr>
        <w:fldChar w:fldCharType="separate"/>
      </w:r>
      <w:r w:rsidRPr="00EF5C63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2.2. Место нахождения и место осуществления деятельности работодателя: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rbtd_adr \* MERGEFORMAT </w:instrText>
      </w:r>
      <w:r w:rsidRPr="007F2C47">
        <w:rPr>
          <w:rStyle w:val="a9"/>
        </w:rPr>
        <w:fldChar w:fldCharType="separate"/>
      </w:r>
      <w:r w:rsidRPr="00EF5C63">
        <w:rPr>
          <w:rStyle w:val="a9"/>
        </w:rPr>
        <w:t xml:space="preserve">Брянская область, пгт Погар, ул. Гагарина, д. 26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2.3. Наименование структурного подразделения: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ceh_info \* MERGEFORMAT </w:instrText>
      </w:r>
      <w:r w:rsidRPr="007F2C47">
        <w:rPr>
          <w:rStyle w:val="a9"/>
        </w:rPr>
        <w:fldChar w:fldCharType="separate"/>
      </w:r>
      <w:r w:rsidRPr="00EF5C63">
        <w:rPr>
          <w:rStyle w:val="a9"/>
        </w:rPr>
        <w:t xml:space="preserve"> отсутствует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pPr>
        <w:pStyle w:val="a6"/>
      </w:pPr>
      <w:r w:rsidRPr="007F2C47">
        <w:t>3. Сведения о рабочем месте:</w:t>
      </w:r>
    </w:p>
    <w:p w:rsidR="007F5A4F" w:rsidRPr="007F2C47" w:rsidRDefault="007F5A4F" w:rsidP="002A1163">
      <w:r w:rsidRPr="007F2C47">
        <w:t>3.1. Номер рабочего места:</w:t>
      </w:r>
      <w:r w:rsidRPr="007F2C47">
        <w:rPr>
          <w:rStyle w:val="a9"/>
        </w:rPr>
        <w:t xml:space="preserve"> </w:t>
      </w:r>
      <w:r w:rsidRPr="007F2C47">
        <w:rPr>
          <w:u w:val="single"/>
        </w:rPr>
        <w:fldChar w:fldCharType="begin" w:fldLock="1"/>
      </w:r>
      <w:r w:rsidRPr="007F2C47">
        <w:rPr>
          <w:u w:val="single"/>
        </w:rPr>
        <w:instrText xml:space="preserve"> DOCVARIABLE rm_number \* MERGEFORMAT </w:instrText>
      </w:r>
      <w:r w:rsidRPr="007F2C47">
        <w:rPr>
          <w:u w:val="single"/>
        </w:rPr>
        <w:fldChar w:fldCharType="separate"/>
      </w:r>
      <w:r>
        <w:rPr>
          <w:u w:val="single"/>
        </w:rPr>
        <w:t xml:space="preserve"> 22 </w:t>
      </w:r>
      <w:r w:rsidRPr="007F2C47">
        <w:rPr>
          <w:u w:val="single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3.2. Наименование рабочего места: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rm_name \* MERGEFORMAT </w:instrText>
      </w:r>
      <w:r w:rsidRPr="007F2C47">
        <w:rPr>
          <w:rStyle w:val="a9"/>
        </w:rPr>
        <w:fldChar w:fldCharType="separate"/>
      </w:r>
      <w:r w:rsidRPr="00EF5C63">
        <w:rPr>
          <w:rStyle w:val="a9"/>
        </w:rPr>
        <w:t xml:space="preserve"> Рабочий по комплексному обслуживанию и ремонту зданий </w:t>
      </w:r>
      <w:r w:rsidRPr="007F2C47">
        <w:rPr>
          <w:rStyle w:val="a9"/>
        </w:rPr>
        <w:fldChar w:fldCharType="end"/>
      </w:r>
    </w:p>
    <w:p w:rsidR="007F5A4F" w:rsidRPr="007F2C47" w:rsidRDefault="007F5A4F" w:rsidP="002A1163">
      <w:r w:rsidRPr="007F2C47">
        <w:t>3.3. Код по ОК 016-94: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codeok \* MERGEFORMAT </w:instrText>
      </w:r>
      <w:r w:rsidRPr="007F2C47">
        <w:rPr>
          <w:rStyle w:val="a9"/>
        </w:rPr>
        <w:fldChar w:fldCharType="separate"/>
      </w:r>
      <w:r w:rsidRPr="00EF5C63">
        <w:rPr>
          <w:rStyle w:val="a9"/>
        </w:rPr>
        <w:t xml:space="preserve"> 17544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92778A">
      <w:pPr>
        <w:pStyle w:val="a6"/>
      </w:pPr>
      <w:r w:rsidRPr="007F2C47">
        <w:t xml:space="preserve">4. Сведения о средствах измерения: </w:t>
      </w:r>
      <w:fldSimple w:instr=" DOCVARIABLE izm_tools \* MERGEFORMAT " w:fldLock="1">
        <w:r w:rsidRPr="00EF5C63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Действительно до: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Pr="007F2C47" w:rsidRDefault="007F5A4F" w:rsidP="00F1706D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01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448528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21.05.2018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F1706D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443449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23.05.2018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F1706D">
            <w:pPr>
              <w:pStyle w:val="a8"/>
              <w:jc w:val="left"/>
            </w:pPr>
            <w:r>
              <w:t>Динамометр кистевой ДК 100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0619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465207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19.09.2018</w:t>
            </w:r>
          </w:p>
        </w:tc>
      </w:tr>
    </w:tbl>
    <w:p w:rsidR="007F5A4F" w:rsidRPr="007F2C47" w:rsidRDefault="007F5A4F" w:rsidP="0092778A">
      <w:pPr>
        <w:pStyle w:val="a6"/>
      </w:pPr>
      <w:r w:rsidRPr="007F2C47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7F5A4F" w:rsidRPr="007F2C47" w:rsidRDefault="007F5A4F" w:rsidP="00AD14A4">
      <w:fldSimple w:instr=" DOCVARIABLE izm_nd_new \* MERGEFORMAT " w:fldLock="1">
        <w:r w:rsidRPr="00F1706D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060BDB" w:rsidRDefault="007F5A4F" w:rsidP="005859B9">
      <w:pPr>
        <w:pStyle w:val="a6"/>
        <w:rPr>
          <w:b w:val="0"/>
          <w:i/>
        </w:rPr>
      </w:pPr>
      <w:r w:rsidRPr="007F2C47">
        <w:t xml:space="preserve">6. Краткое описание выполняемой работы: </w:t>
      </w:r>
      <w:r w:rsidRPr="00060BDB">
        <w:rPr>
          <w:b w:val="0"/>
          <w:i/>
        </w:rPr>
        <w:t>Осуществляет мелкий ремонт.</w:t>
      </w:r>
    </w:p>
    <w:p w:rsidR="007F5A4F" w:rsidRPr="007F2C47" w:rsidRDefault="007F5A4F" w:rsidP="005859B9">
      <w:fldSimple w:instr=" DOCVARIABLE operac \* MERGEFORMAT " w:fldLock="1">
        <w:r w:rsidRPr="00D06F2B">
          <w:t xml:space="preserve"> Ремонт и обслуживание зданий и сооружений. </w:t>
        </w:r>
      </w:fldSimple>
    </w:p>
    <w:p w:rsidR="007F5A4F" w:rsidRPr="007F2C47" w:rsidRDefault="007F5A4F" w:rsidP="005859B9">
      <w:pPr>
        <w:pStyle w:val="a6"/>
      </w:pPr>
      <w:r w:rsidRPr="007F2C47">
        <w:t>7. Фактические и нормативные значения измеряемых параметров:</w:t>
      </w:r>
    </w:p>
    <w:tbl>
      <w:tblPr>
        <w:tblW w:w="10024" w:type="dxa"/>
        <w:jc w:val="center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828"/>
        <w:gridCol w:w="2438"/>
        <w:gridCol w:w="2438"/>
        <w:gridCol w:w="1320"/>
      </w:tblGrid>
      <w:tr w:rsidR="007F5A4F" w:rsidRPr="007F2C47" w:rsidTr="005859B9">
        <w:trPr>
          <w:cantSplit/>
          <w:tblHeader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Показатели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Фактическое значение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Допустимое значение тяжести трудового процесса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Класс условий труда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1.Физическая динамическая  нагрузка за смену, кг•м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 При региональной нагрузке  при перемещении груза на расстояние до 1 м: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09" w:name="bm_1_1_m"/>
            <w:bookmarkEnd w:id="109"/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1.2. При общей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1.2.1. При перемещении груза на расстояние от 1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F2C47">
                <w:rPr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0" w:name="bm_1_2_1_m"/>
            <w:bookmarkEnd w:id="110"/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1.2.2. При перемещении груза на расстояние более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F2C47">
                <w:rPr>
                  <w:b/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1" w:name="bm_1_2_2_m"/>
            <w:bookmarkEnd w:id="111"/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1.2.2.1.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1.2.2.2.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1.3. Общая физическая динамическая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2" w:name="bm_1_3_m"/>
            <w:bookmarkEnd w:id="112"/>
            <w:r w:rsidRPr="007F2C47">
              <w:rPr>
                <w:sz w:val="18"/>
                <w:szCs w:val="18"/>
              </w:rPr>
              <w:lastRenderedPageBreak/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1.3.1 Среднее расстояние перемещения груза ( в м.)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2. Масса поднимаемого и перемещаемого груза вручную, кг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2.1. Подъем и перемещение (разовое) тяжести при чередовании с другой работой (до2-х раз в час):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3" w:name="bm_2_1_m"/>
            <w:bookmarkEnd w:id="113"/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2.2. Подъем и перемещение (разовое) тяжести постоянно в течение рабочей смены: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4" w:name="bm_2_2_m"/>
            <w:bookmarkEnd w:id="114"/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 Суммарная масса грузов, перемещаемых в течение каждого часа смены, в том числе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435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2.3.1. С рабочей поверхности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5" w:name="bm_2_3_1_m"/>
            <w:bookmarkEnd w:id="115"/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870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2.3.2. С пола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bookmarkStart w:id="116" w:name="bm_2_3_2_m"/>
            <w:bookmarkEnd w:id="116"/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435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3. Стереотипные рабочие движения (количество за смену)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3.1. При локальной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3.2. При региональной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4. Статическая нагрузка - величина статической нагрузки за смену при удержании груза, приложении усилий, кг•с)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4.1. Одной рукой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bookmarkStart w:id="117" w:name="bm_4_1_m"/>
            <w:bookmarkEnd w:id="117"/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4.2. Двумя руками: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bookmarkStart w:id="118" w:name="bm_4_2_m"/>
            <w:bookmarkEnd w:id="118"/>
            <w:r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70000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4.3. С участием мышц корпуса и ног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bookmarkStart w:id="119" w:name="bm_4_3_m"/>
            <w:bookmarkEnd w:id="119"/>
            <w:r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4.4. Общая статическая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bookmarkStart w:id="120" w:name="bm_4_4_m"/>
            <w:bookmarkEnd w:id="120"/>
            <w:r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C02263">
        <w:trPr>
          <w:cantSplit/>
          <w:trHeight w:val="33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C02263">
            <w:pPr>
              <w:pStyle w:val="a4"/>
              <w:jc w:val="left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5. Рабочая поза, % смены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5.1. Свободная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5.2. Стоя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5.3. Неудобная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5.4. Фиксированная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5.5. Вынужденная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5.6. Поза «сидя» без перерывов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6. Наклоны корпуса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Наклоны корпуса (вынужденные более 30</w:t>
            </w:r>
            <w:r w:rsidRPr="007F2C47">
              <w:rPr>
                <w:sz w:val="18"/>
                <w:szCs w:val="18"/>
                <w:vertAlign w:val="superscript"/>
              </w:rPr>
              <w:t>О</w:t>
            </w:r>
            <w:r w:rsidRPr="007F2C47">
              <w:rPr>
                <w:sz w:val="18"/>
                <w:szCs w:val="18"/>
              </w:rPr>
              <w:t>), количество за смену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7. Перемещение в пространстве, обусловленные технологическим процессом, км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  <w:lang w:val="en-US"/>
              </w:rPr>
            </w:pPr>
            <w:r w:rsidRPr="007F2C47">
              <w:rPr>
                <w:sz w:val="18"/>
                <w:szCs w:val="18"/>
              </w:rPr>
              <w:t>7.1. По горизонтали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7.2. По вертикали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2.5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7E12AC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7.3. Суммарное перемещение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7F5A4F" w:rsidRPr="007F2C47" w:rsidRDefault="007F5A4F" w:rsidP="00367816"/>
    <w:p w:rsidR="007F5A4F" w:rsidRPr="007F2C47" w:rsidRDefault="007F5A4F" w:rsidP="00D76DF8">
      <w:r w:rsidRPr="007F2C47">
        <w:rPr>
          <w:b/>
          <w:color w:val="000000"/>
        </w:rPr>
        <w:t>8. Заключение:</w:t>
      </w:r>
      <w:r w:rsidRPr="007F2C47">
        <w:rPr>
          <w:b/>
          <w:color w:val="000000"/>
        </w:rPr>
        <w:br/>
      </w:r>
      <w:fldSimple w:instr=" DOCVARIABLE att_zakl \* MERGEFORMAT " w:fldLock="1">
        <w:r w:rsidRPr="00060BDB">
          <w:rPr>
            <w:bCs/>
          </w:rPr>
          <w:t>-</w:t>
        </w:r>
        <w:r w:rsidRPr="00060BDB">
          <w:t xml:space="preserve"> фактический уровень вредного фактора соответствует гигиеническим нормативам;</w:t>
        </w:r>
      </w:fldSimple>
      <w:r w:rsidRPr="007F2C47">
        <w:br/>
        <w:t xml:space="preserve">- класс условий труда - </w:t>
      </w:r>
      <w:fldSimple w:instr=" DOCVARIABLE class \* MERGEFORMAT " w:fldLock="1">
        <w:r>
          <w:t xml:space="preserve"> 2 </w:t>
        </w:r>
      </w:fldSimple>
    </w:p>
    <w:p w:rsidR="007F5A4F" w:rsidRPr="007F2C47" w:rsidRDefault="007F5A4F" w:rsidP="00367816">
      <w:pPr>
        <w:spacing w:before="120"/>
        <w:rPr>
          <w:rStyle w:val="a7"/>
        </w:rPr>
      </w:pPr>
      <w:r w:rsidRPr="007F2C47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996948" w:rsidTr="00996948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  <w:r w:rsidRPr="00996948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  <w:r w:rsidRPr="00996948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  <w:r w:rsidRPr="00996948">
              <w:rPr>
                <w:noProof/>
              </w:rPr>
              <w:drawing>
                <wp:inline distT="0" distB="0" distL="0" distR="0" wp14:anchorId="73D8284D" wp14:editId="468F10E7">
                  <wp:extent cx="942975" cy="487680"/>
                  <wp:effectExtent l="0" t="0" r="9525" b="7620"/>
                  <wp:docPr id="49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  <w:r w:rsidRPr="00996948">
              <w:t>Долдо Ж.А.</w:t>
            </w:r>
          </w:p>
        </w:tc>
      </w:tr>
      <w:tr w:rsidR="007F5A4F" w:rsidRPr="00996948" w:rsidTr="00996948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  <w:r w:rsidRPr="0099694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  <w:r w:rsidRPr="0099694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  <w:r w:rsidRPr="00996948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  <w:r w:rsidRPr="00996948">
              <w:rPr>
                <w:vertAlign w:val="superscript"/>
              </w:rPr>
              <w:t>(Ф.И.О.)</w:t>
            </w:r>
          </w:p>
        </w:tc>
      </w:tr>
      <w:tr w:rsidR="007F5A4F" w:rsidRPr="00996948" w:rsidTr="00996948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  <w:r w:rsidRPr="00996948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  <w:r w:rsidRPr="00996948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  <w:r w:rsidRPr="00996948">
              <w:rPr>
                <w:noProof/>
              </w:rPr>
              <w:drawing>
                <wp:inline distT="0" distB="0" distL="0" distR="0" wp14:anchorId="0EAB2925" wp14:editId="57562B42">
                  <wp:extent cx="942975" cy="387985"/>
                  <wp:effectExtent l="0" t="0" r="9525" b="0"/>
                  <wp:docPr id="50" name="Рисунок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6948" w:rsidRDefault="007F5A4F" w:rsidP="00AA46ED">
            <w:pPr>
              <w:pStyle w:val="a8"/>
            </w:pPr>
            <w:r w:rsidRPr="00996948">
              <w:t>Нестеров С.Е.</w:t>
            </w:r>
          </w:p>
        </w:tc>
      </w:tr>
      <w:tr w:rsidR="007F5A4F" w:rsidRPr="00996948" w:rsidTr="00996948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996948" w:rsidRDefault="007F5A4F" w:rsidP="00AA46ED">
            <w:pPr>
              <w:pStyle w:val="a8"/>
              <w:rPr>
                <w:vertAlign w:val="superscript"/>
              </w:rPr>
            </w:pPr>
            <w:r w:rsidRPr="00996948">
              <w:rPr>
                <w:vertAlign w:val="superscript"/>
              </w:rPr>
              <w:lastRenderedPageBreak/>
              <w:t>(№ в реестре экспертов)</w:t>
            </w:r>
          </w:p>
        </w:tc>
        <w:tc>
          <w:tcPr>
            <w:tcW w:w="284" w:type="dxa"/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996948" w:rsidRDefault="007F5A4F" w:rsidP="00AA46ED">
            <w:pPr>
              <w:pStyle w:val="a8"/>
              <w:rPr>
                <w:vertAlign w:val="superscript"/>
              </w:rPr>
            </w:pPr>
            <w:r w:rsidRPr="0099694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996948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996948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99694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996948" w:rsidRDefault="007F5A4F" w:rsidP="00AA46ED">
            <w:pPr>
              <w:pStyle w:val="a8"/>
              <w:rPr>
                <w:vertAlign w:val="superscript"/>
              </w:rPr>
            </w:pPr>
            <w:r w:rsidRPr="00996948">
              <w:rPr>
                <w:vertAlign w:val="superscript"/>
              </w:rPr>
              <w:t>(Ф.И.О.)</w:t>
            </w:r>
          </w:p>
        </w:tc>
      </w:tr>
    </w:tbl>
    <w:p w:rsidR="007F5A4F" w:rsidRPr="007F2C47" w:rsidRDefault="007F5A4F" w:rsidP="00B617C4">
      <w:pPr>
        <w:spacing w:before="120"/>
      </w:pPr>
    </w:p>
    <w:p w:rsidR="007F5A4F" w:rsidRDefault="007F5A4F" w:rsidP="009A2489">
      <w:pPr>
        <w:sectPr w:rsidR="007F5A4F" w:rsidSect="007F5A4F">
          <w:headerReference w:type="even" r:id="rId185"/>
          <w:headerReference w:type="default" r:id="rId186"/>
          <w:footerReference w:type="even" r:id="rId187"/>
          <w:footerReference w:type="default" r:id="rId188"/>
          <w:headerReference w:type="first" r:id="rId189"/>
          <w:footerReference w:type="first" r:id="rId19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Pr="00C40AF3" w:rsidRDefault="007F5A4F" w:rsidP="00776AA2">
      <w:pPr>
        <w:jc w:val="right"/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1\\ARMv51_files\\2123E345B44348D1A3D5BDF0C2DD309C\\Карта СОУТ.docx" \!  \* MERGEFORMAT </w:instrText>
      </w:r>
      <w:r>
        <w:fldChar w:fldCharType="separate"/>
      </w:r>
      <w:r w:rsidRPr="00C40AF3">
        <w:rPr>
          <w:sz w:val="20"/>
          <w:szCs w:val="20"/>
        </w:rPr>
        <w:t>Форма №4</w:t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(адрес работодателя, индекс, фамилия, имя, отчество руководителя, телефон, факс, адрес электронной почты)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Pr="00C40AF3" w:rsidRDefault="007F5A4F" w:rsidP="008866D3">
      <w:pPr>
        <w:pStyle w:val="1"/>
        <w:jc w:val="left"/>
      </w:pPr>
      <w:r>
        <w:t xml:space="preserve">                                                                      </w:t>
      </w:r>
      <w:r w:rsidRPr="00C40AF3">
        <w:t xml:space="preserve">КАРТА № </w:t>
      </w:r>
      <w:r w:rsidRPr="00C40AF3">
        <w:rPr>
          <w:b w:val="0"/>
        </w:rPr>
        <w:fldChar w:fldCharType="begin" w:fldLock="1"/>
      </w:r>
      <w:r w:rsidRPr="00C40AF3">
        <w:rPr>
          <w:b w:val="0"/>
        </w:rPr>
        <w:instrText xml:space="preserve"> DOCVARIABLE rm_number \* MERGEFORMAT </w:instrText>
      </w:r>
      <w:r w:rsidRPr="00C40AF3">
        <w:rPr>
          <w:b w:val="0"/>
        </w:rPr>
        <w:fldChar w:fldCharType="separate"/>
      </w:r>
      <w:r>
        <w:rPr>
          <w:b w:val="0"/>
        </w:rPr>
        <w:t xml:space="preserve"> 23 </w:t>
      </w:r>
      <w:r w:rsidRPr="00C40AF3">
        <w:rPr>
          <w:b w:val="0"/>
        </w:rPr>
        <w:fldChar w:fldCharType="end"/>
      </w:r>
      <w:r w:rsidRPr="00C40AF3">
        <w:rPr>
          <w:rStyle w:val="a9"/>
          <w:b w:val="0"/>
          <w:u w:val="none"/>
        </w:rPr>
        <w:t> </w:t>
      </w:r>
      <w:r w:rsidRPr="00C40AF3">
        <w:rPr>
          <w:caps/>
        </w:rPr>
        <w:br/>
      </w:r>
      <w:r>
        <w:t xml:space="preserve">                            </w:t>
      </w:r>
      <w:r w:rsidRPr="00C40AF3">
        <w:t>специальной оценки условий труда работников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RPr="00C40AF3" w:rsidTr="007569C7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Столяр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18874</w:t>
            </w:r>
          </w:p>
        </w:tc>
      </w:tr>
      <w:tr w:rsidR="007F5A4F" w:rsidRPr="00C40AF3" w:rsidTr="007569C7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76AA2">
            <w:pPr>
              <w:rPr>
                <w:vertAlign w:val="superscript"/>
              </w:rPr>
            </w:pPr>
            <w:r w:rsidRPr="007569C7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569C7">
            <w:pPr>
              <w:jc w:val="center"/>
              <w:rPr>
                <w:vertAlign w:val="superscript"/>
              </w:rPr>
            </w:pPr>
            <w:r w:rsidRPr="007569C7">
              <w:rPr>
                <w:vertAlign w:val="superscript"/>
              </w:rPr>
              <w:t>(код по ОК 016-94)</w:t>
            </w:r>
          </w:p>
        </w:tc>
      </w:tr>
    </w:tbl>
    <w:p w:rsidR="007F5A4F" w:rsidRPr="00C40AF3" w:rsidRDefault="007F5A4F" w:rsidP="00776AA2">
      <w:r w:rsidRPr="00C40AF3">
        <w:t>Наименование структурного подразделения: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ceh_info \* MERGEFORMAT </w:instrText>
      </w:r>
      <w:r w:rsidRPr="00C40AF3">
        <w:rPr>
          <w:rStyle w:val="a9"/>
        </w:rPr>
        <w:fldChar w:fldCharType="separate"/>
      </w:r>
      <w:r w:rsidRPr="006B5F9D">
        <w:rPr>
          <w:rStyle w:val="a9"/>
        </w:rPr>
        <w:t xml:space="preserve"> отсутствует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t>Количество и номера аналогичных рабочих мест: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anal_rms \* MERGEFORMAT </w:instrText>
      </w:r>
      <w:r w:rsidRPr="00C40AF3">
        <w:rPr>
          <w:rStyle w:val="a9"/>
        </w:rPr>
        <w:fldChar w:fldCharType="separate"/>
      </w:r>
      <w:r w:rsidRPr="006B5F9D">
        <w:rPr>
          <w:rStyle w:val="a9"/>
        </w:rPr>
        <w:t xml:space="preserve">  Отсутствуют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rPr>
          <w:b/>
        </w:rPr>
        <w:t>Строка 010.</w:t>
      </w:r>
      <w:r w:rsidRPr="00C40AF3">
        <w:t> Выпуск ЕТКС, ЕКС  </w:t>
      </w:r>
      <w:r w:rsidRPr="00C40AF3">
        <w:rPr>
          <w:u w:val="single"/>
        </w:rPr>
        <w:t>  </w:t>
      </w:r>
      <w:r w:rsidRPr="008866D3">
        <w:rPr>
          <w:sz w:val="22"/>
          <w:szCs w:val="22"/>
          <w:u w:val="single"/>
        </w:rPr>
        <w:fldChar w:fldCharType="begin" w:fldLock="1"/>
      </w:r>
      <w:r w:rsidRPr="008866D3">
        <w:rPr>
          <w:sz w:val="22"/>
          <w:szCs w:val="22"/>
          <w:u w:val="single"/>
        </w:rPr>
        <w:instrText xml:space="preserve"> DOCVARIABLE "etks_info" \* MERGEFORMAT </w:instrText>
      </w:r>
      <w:r w:rsidRPr="008866D3">
        <w:rPr>
          <w:sz w:val="22"/>
          <w:szCs w:val="22"/>
          <w:u w:val="single"/>
        </w:rPr>
        <w:fldChar w:fldCharType="separate"/>
      </w:r>
      <w:r w:rsidRPr="006B5F9D">
        <w:rPr>
          <w:sz w:val="22"/>
          <w:szCs w:val="22"/>
          <w:u w:val="single"/>
        </w:rPr>
        <w:t xml:space="preserve">   Единый тарифно-квалификационный справочник работ и профессий рабочих. Выпуск 2. Разделы: "Литейные работы", "Сварочные работы", "Котельные, холодноштамповочные, волочильные и давильные работы", "Кузнечно-прессовые и термические работы", "Механическая обработка металлов и других материалов", " Металлопокрытия и окраска", "Эмалирование", "Слесарные и слесарно-сборочные работы" (утв. постановлением Минтруда РФ от 15 ноября 1999 г. N 45) (в ред. Приказа Минздравсоцразвития РФ от 13.11.2008 N 645)</w:t>
      </w:r>
      <w:r w:rsidRPr="008866D3">
        <w:rPr>
          <w:sz w:val="22"/>
          <w:szCs w:val="22"/>
          <w:u w:val="single"/>
        </w:rPr>
        <w:fldChar w:fldCharType="end"/>
      </w:r>
      <w:r w:rsidRPr="008866D3">
        <w:rPr>
          <w:sz w:val="22"/>
          <w:szCs w:val="22"/>
          <w:u w:val="single"/>
        </w:rPr>
        <w:t xml:space="preserve"> </w:t>
      </w:r>
      <w:r w:rsidRPr="008866D3">
        <w:rPr>
          <w:sz w:val="22"/>
          <w:szCs w:val="22"/>
          <w:u w:val="single"/>
        </w:rPr>
        <w:tab/>
        <w:t>   </w:t>
      </w:r>
      <w:r w:rsidRPr="008866D3">
        <w:rPr>
          <w:sz w:val="22"/>
          <w:szCs w:val="22"/>
        </w:rPr>
        <w:br/>
      </w:r>
      <w:r w:rsidRPr="00C40AF3">
        <w:rPr>
          <w:b/>
        </w:rPr>
        <w:t>Строка 020.</w:t>
      </w:r>
      <w:r w:rsidRPr="00C40AF3">
        <w:t xml:space="preserve"> Количество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134"/>
      </w:tblGrid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на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на всех аналогичных рабочих местах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F5A4F" w:rsidRPr="00C40AF3" w:rsidTr="007569C7">
        <w:tc>
          <w:tcPr>
            <w:tcW w:w="6345" w:type="dxa"/>
            <w:gridSpan w:val="2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из них: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женщин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лиц в возрасте до 18 лет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8866D3" w:rsidRDefault="007F5A4F" w:rsidP="00776AA2">
            <w:pPr>
              <w:rPr>
                <w:sz w:val="22"/>
                <w:szCs w:val="22"/>
              </w:rPr>
            </w:pPr>
            <w:r w:rsidRPr="008866D3">
              <w:rPr>
                <w:sz w:val="22"/>
                <w:szCs w:val="22"/>
              </w:rPr>
              <w:t>инвалидов, допущенных к выполнению работ на данном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8866D3" w:rsidRDefault="007F5A4F" w:rsidP="00756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F5A4F" w:rsidRPr="00C40AF3" w:rsidRDefault="007F5A4F" w:rsidP="00776AA2">
      <w:r w:rsidRPr="00C40AF3">
        <w:rPr>
          <w:b/>
        </w:rPr>
        <w:t>Строка 021.</w:t>
      </w:r>
      <w:r w:rsidRPr="00C40AF3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Pr="00C40AF3" w:rsidRDefault="007F5A4F" w:rsidP="007569C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</w:tbl>
    <w:p w:rsidR="007F5A4F" w:rsidRPr="00C40AF3" w:rsidRDefault="007F5A4F" w:rsidP="00481C22">
      <w:r w:rsidRPr="00C40AF3">
        <w:rPr>
          <w:b/>
        </w:rPr>
        <w:t>Строка 022.</w:t>
      </w:r>
      <w:r w:rsidRPr="00C40AF3">
        <w:t xml:space="preserve">  Используемое оборудование: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oborud \* MERGEFORMAT </w:instrText>
      </w:r>
      <w:r w:rsidRPr="00C40AF3">
        <w:rPr>
          <w:rStyle w:val="a9"/>
        </w:rPr>
        <w:fldChar w:fldCharType="separate"/>
      </w:r>
      <w:r w:rsidRPr="006B5F9D">
        <w:rPr>
          <w:rStyle w:val="a9"/>
        </w:rPr>
        <w:t xml:space="preserve"> Отсутствует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pPr>
        <w:ind w:firstLine="1418"/>
      </w:pPr>
      <w:r w:rsidRPr="00C40AF3">
        <w:t>Используемые сырье и материалы: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tools \* MERGEFORMAT </w:instrText>
      </w:r>
      <w:r w:rsidRPr="00C40AF3">
        <w:rPr>
          <w:rStyle w:val="a9"/>
        </w:rPr>
        <w:fldChar w:fldCharType="separate"/>
      </w:r>
      <w:r w:rsidRPr="006B5F9D">
        <w:rPr>
          <w:rStyle w:val="a9"/>
        </w:rPr>
        <w:t xml:space="preserve"> Ремонтные смеси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r w:rsidRPr="00C40AF3">
        <w:rPr>
          <w:b/>
        </w:rPr>
        <w:t>Строка 030.</w:t>
      </w:r>
      <w:r w:rsidRPr="00C40AF3">
        <w:t xml:space="preserve"> Оценка условий труда по идентифицированным вредным (опасным) факторам: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252"/>
        <w:gridCol w:w="1134"/>
        <w:gridCol w:w="1559"/>
        <w:gridCol w:w="2127"/>
        <w:gridCol w:w="283"/>
      </w:tblGrid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Код опасности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Класс 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Эффективность СИЗ, +/-/</w:t>
            </w:r>
            <w:r w:rsidRPr="007569C7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 w:rsidRPr="00C40AF3">
              <w:t>Класс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Микроклимат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Световая среда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7569C7" w:rsidTr="007569C7">
        <w:tc>
          <w:tcPr>
            <w:tcW w:w="5353" w:type="dxa"/>
            <w:gridSpan w:val="2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b/>
                <w:color w:val="000000"/>
              </w:rPr>
            </w:pPr>
            <w:r w:rsidRPr="007569C7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7569C7" w:rsidRDefault="007F5A4F" w:rsidP="00C03F4A">
            <w:pPr>
              <w:pStyle w:val="a8"/>
              <w:rPr>
                <w:b/>
              </w:rPr>
            </w:pPr>
          </w:p>
        </w:tc>
      </w:tr>
    </w:tbl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Pr="00C40AF3" w:rsidRDefault="007F5A4F" w:rsidP="00481C22">
      <w:r w:rsidRPr="00C40AF3">
        <w:rPr>
          <w:b/>
        </w:rPr>
        <w:lastRenderedPageBreak/>
        <w:t>Строка  040.</w:t>
      </w:r>
      <w:r w:rsidRPr="00C40AF3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C40AF3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№</w:t>
            </w:r>
            <w:r w:rsidRPr="00C40AF3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Виды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По результатам оценки условий труда</w:t>
            </w:r>
          </w:p>
        </w:tc>
      </w:tr>
      <w:tr w:rsidR="007F5A4F" w:rsidRPr="00C40AF3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 xml:space="preserve">необходимость  в установлении компенсации </w:t>
            </w:r>
            <w:r w:rsidRPr="00C40AF3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>основание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Повышенная оплата труда работников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Право на досрочное назначение трудовой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Default="007F5A4F" w:rsidP="008866D3">
      <w:pPr>
        <w:rPr>
          <w:u w:val="single"/>
        </w:rPr>
      </w:pPr>
      <w:r w:rsidRPr="00C40AF3">
        <w:rPr>
          <w:b/>
        </w:rPr>
        <w:t>Строка 050.</w:t>
      </w:r>
      <w:r w:rsidRPr="00C40AF3">
        <w:t> Рекомендации по улучшению и оздоровлению условий труда, по режима</w:t>
      </w:r>
      <w:r>
        <w:t>м</w:t>
      </w:r>
      <w:r w:rsidRPr="00C40AF3">
        <w:t xml:space="preserve"> труда и отдыха, по подбору работников: </w:t>
      </w:r>
      <w:r w:rsidRPr="00C40AF3">
        <w:rPr>
          <w:u w:val="single"/>
        </w:rPr>
        <w:t>  </w:t>
      </w:r>
      <w:r>
        <w:rPr>
          <w:i/>
          <w:u w:val="single"/>
        </w:rPr>
        <w:t xml:space="preserve"> 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 </w:t>
      </w:r>
      <w:r>
        <w:rPr>
          <w:u w:val="single"/>
        </w:rPr>
        <w:t xml:space="preserve"> </w:t>
      </w:r>
    </w:p>
    <w:p w:rsidR="007F5A4F" w:rsidRPr="00C40AF3" w:rsidRDefault="007F5A4F" w:rsidP="00CD2D11">
      <w:pPr>
        <w:jc w:val="both"/>
      </w:pPr>
      <w:r w:rsidRPr="00C40AF3">
        <w:t>Дата составления: </w:t>
      </w:r>
      <w:r w:rsidRPr="00C40AF3">
        <w:rPr>
          <w:u w:val="single"/>
        </w:rPr>
        <w:t xml:space="preserve">  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fill_date \* MERGEFORMAT </w:instrText>
      </w:r>
      <w:r w:rsidRPr="00C40AF3">
        <w:rPr>
          <w:u w:val="single"/>
        </w:rPr>
        <w:fldChar w:fldCharType="separate"/>
      </w:r>
      <w:r w:rsidRPr="00924661">
        <w:rPr>
          <w:u w:val="single"/>
        </w:rPr>
        <w:t>14.09.2018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   </w:t>
      </w:r>
    </w:p>
    <w:p w:rsidR="007F5A4F" w:rsidRPr="00C40AF3" w:rsidRDefault="007F5A4F" w:rsidP="003C5C39">
      <w:r w:rsidRPr="00C40AF3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6B5F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C40AF3" w:rsidTr="007A383F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6B5F9D" w:rsidRDefault="007F5A4F" w:rsidP="006B5F9D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6B5F9D" w:rsidTr="006B5F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</w:tr>
      <w:tr w:rsidR="007F5A4F" w:rsidRPr="006B5F9D" w:rsidTr="006B5F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(дата)</w:t>
            </w:r>
          </w:p>
        </w:tc>
      </w:tr>
      <w:tr w:rsidR="007F5A4F" w:rsidRPr="006B5F9D" w:rsidTr="00693DD8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6B5F9D" w:rsidRDefault="007F5A4F" w:rsidP="006B5F9D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6B5F9D" w:rsidTr="006B5F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</w:tr>
      <w:tr w:rsidR="007F5A4F" w:rsidRPr="006B5F9D" w:rsidTr="003546E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6B5F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6B5F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6B5F9D" w:rsidTr="006B5F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B5F9D" w:rsidRDefault="007F5A4F" w:rsidP="004E51DC">
            <w:pPr>
              <w:pStyle w:val="a8"/>
            </w:pPr>
          </w:p>
        </w:tc>
      </w:tr>
      <w:tr w:rsidR="007F5A4F" w:rsidRPr="006B5F9D" w:rsidTr="006B5F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6B5F9D" w:rsidRDefault="007F5A4F" w:rsidP="004E51DC">
            <w:pPr>
              <w:pStyle w:val="a8"/>
              <w:rPr>
                <w:vertAlign w:val="superscript"/>
              </w:rPr>
            </w:pPr>
            <w:r w:rsidRPr="006B5F9D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 w:rsidRPr="00342FD7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7462E1"/>
    <w:p w:rsidR="007F5A4F" w:rsidRPr="00C40AF3" w:rsidRDefault="007F5A4F" w:rsidP="007462E1">
      <w:r w:rsidRPr="00C40AF3">
        <w:t>С результатами 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C40AF3" w:rsidTr="006B5F9D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Default="007F5A4F" w:rsidP="009A2489">
      <w:pPr>
        <w:sectPr w:rsidR="007F5A4F" w:rsidSect="007F5A4F">
          <w:headerReference w:type="default" r:id="rId191"/>
          <w:footerReference w:type="default" r:id="rId19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1\\ARMv51_files\\2123E345B44348D1A3D5BDF0C2DD309C\\Тяжесть.docx"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7F2C47" w:rsidTr="004D2EF1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7F2C47" w:rsidTr="004D2EF1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7F2C47">
              <w:rPr>
                <w:color w:val="000000"/>
                <w:sz w:val="18"/>
                <w:szCs w:val="18"/>
              </w:rPr>
              <w:t xml:space="preserve"> </w:t>
            </w:r>
            <w:r w:rsidRPr="007F2C47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7F2C47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7F2C47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7F2C47" w:rsidTr="004D2EF1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>Регистрационный номер аттестата аккредитации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7F2C47" w:rsidTr="004D2EF1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Pr="007F2C47" w:rsidRDefault="007F5A4F" w:rsidP="004D2EF1">
      <w:pPr>
        <w:pStyle w:val="1"/>
      </w:pPr>
    </w:p>
    <w:p w:rsidR="007F5A4F" w:rsidRPr="007F2C47" w:rsidRDefault="007F5A4F" w:rsidP="00367816">
      <w:pPr>
        <w:pStyle w:val="1"/>
      </w:pPr>
      <w:r w:rsidRPr="007F2C47">
        <w:t>ПРОТОКОЛ</w:t>
      </w:r>
      <w:r w:rsidRPr="007F2C47">
        <w:rPr>
          <w:caps/>
        </w:rPr>
        <w:br/>
      </w:r>
      <w:r w:rsidRPr="007F2C47">
        <w:t>измерений (оценки) тяжести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7F2C47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367816">
            <w:r w:rsidRPr="007F2C47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7F2C47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249-18/23- ТМ</w:t>
            </w:r>
          </w:p>
        </w:tc>
      </w:tr>
      <w:tr w:rsidR="007F5A4F" w:rsidRPr="007F2C47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883461">
            <w:pPr>
              <w:pStyle w:val="ad"/>
              <w:rPr>
                <w:bCs/>
              </w:rPr>
            </w:pPr>
            <w:r w:rsidRPr="007F2C47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7F2C47" w:rsidRDefault="007F5A4F" w:rsidP="00AD14A4">
      <w:r w:rsidRPr="007F2C47">
        <w:rPr>
          <w:rStyle w:val="a7"/>
        </w:rPr>
        <w:t>1. Дата проведения измерений (оценки):</w:t>
      </w:r>
      <w:r w:rsidRPr="007F2C47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7F2C47" w:rsidRDefault="007F5A4F" w:rsidP="002A1163">
      <w:pPr>
        <w:pStyle w:val="a6"/>
      </w:pPr>
      <w:r w:rsidRPr="007F2C47">
        <w:t>2. Сведения о работодателе:</w:t>
      </w:r>
    </w:p>
    <w:p w:rsidR="007F5A4F" w:rsidRPr="007F2C47" w:rsidRDefault="007F5A4F" w:rsidP="002A1163">
      <w:r w:rsidRPr="007F2C47">
        <w:t>2.1. Наименование работодателя: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rbtd_name \* MERGEFORMAT </w:instrText>
      </w:r>
      <w:r w:rsidRPr="007F2C47">
        <w:rPr>
          <w:rStyle w:val="a9"/>
        </w:rPr>
        <w:fldChar w:fldCharType="separate"/>
      </w:r>
      <w:r w:rsidRPr="002D3254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2.2. Место нахождения и место осуществления деятельности работодателя: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rbtd_adr \* MERGEFORMAT </w:instrText>
      </w:r>
      <w:r w:rsidRPr="007F2C47">
        <w:rPr>
          <w:rStyle w:val="a9"/>
        </w:rPr>
        <w:fldChar w:fldCharType="separate"/>
      </w:r>
      <w:r w:rsidRPr="002D3254">
        <w:rPr>
          <w:rStyle w:val="a9"/>
        </w:rPr>
        <w:t xml:space="preserve">Брянская область, пгт Погар, ул. Гагарина, д. 26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2.3. Наименование структурного подразделения: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ceh_info \* MERGEFORMAT </w:instrText>
      </w:r>
      <w:r w:rsidRPr="007F2C47">
        <w:rPr>
          <w:rStyle w:val="a9"/>
        </w:rPr>
        <w:fldChar w:fldCharType="separate"/>
      </w:r>
      <w:r w:rsidRPr="002D3254">
        <w:rPr>
          <w:rStyle w:val="a9"/>
        </w:rPr>
        <w:t xml:space="preserve"> отсутствует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pPr>
        <w:pStyle w:val="a6"/>
      </w:pPr>
      <w:r w:rsidRPr="007F2C47">
        <w:t>3. Сведения о рабочем месте:</w:t>
      </w:r>
    </w:p>
    <w:p w:rsidR="007F5A4F" w:rsidRPr="007F2C47" w:rsidRDefault="007F5A4F" w:rsidP="002A1163">
      <w:r w:rsidRPr="007F2C47">
        <w:t>3.1. Номер рабочего места:</w:t>
      </w:r>
      <w:r w:rsidRPr="007F2C47">
        <w:rPr>
          <w:rStyle w:val="a9"/>
        </w:rPr>
        <w:t xml:space="preserve"> </w:t>
      </w:r>
      <w:r w:rsidRPr="007F2C47">
        <w:rPr>
          <w:u w:val="single"/>
        </w:rPr>
        <w:fldChar w:fldCharType="begin" w:fldLock="1"/>
      </w:r>
      <w:r w:rsidRPr="007F2C47">
        <w:rPr>
          <w:u w:val="single"/>
        </w:rPr>
        <w:instrText xml:space="preserve"> DOCVARIABLE rm_number \* MERGEFORMAT </w:instrText>
      </w:r>
      <w:r w:rsidRPr="007F2C47">
        <w:rPr>
          <w:u w:val="single"/>
        </w:rPr>
        <w:fldChar w:fldCharType="separate"/>
      </w:r>
      <w:r>
        <w:rPr>
          <w:u w:val="single"/>
        </w:rPr>
        <w:t xml:space="preserve"> 23 </w:t>
      </w:r>
      <w:r w:rsidRPr="007F2C47">
        <w:rPr>
          <w:u w:val="single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3.2. Наименование рабочего места: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rm_name \* MERGEFORMAT </w:instrText>
      </w:r>
      <w:r w:rsidRPr="007F2C47">
        <w:rPr>
          <w:rStyle w:val="a9"/>
        </w:rPr>
        <w:fldChar w:fldCharType="separate"/>
      </w:r>
      <w:r w:rsidRPr="002D3254">
        <w:rPr>
          <w:rStyle w:val="a9"/>
        </w:rPr>
        <w:t xml:space="preserve"> Столяр </w:t>
      </w:r>
      <w:r w:rsidRPr="007F2C47">
        <w:rPr>
          <w:rStyle w:val="a9"/>
        </w:rPr>
        <w:fldChar w:fldCharType="end"/>
      </w:r>
    </w:p>
    <w:p w:rsidR="007F5A4F" w:rsidRPr="007F2C47" w:rsidRDefault="007F5A4F" w:rsidP="002A1163">
      <w:r w:rsidRPr="007F2C47">
        <w:t>3.3. Код по ОК 016-94: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codeok \* MERGEFORMAT </w:instrText>
      </w:r>
      <w:r w:rsidRPr="007F2C47">
        <w:rPr>
          <w:rStyle w:val="a9"/>
        </w:rPr>
        <w:fldChar w:fldCharType="separate"/>
      </w:r>
      <w:r w:rsidRPr="002D3254">
        <w:rPr>
          <w:rStyle w:val="a9"/>
        </w:rPr>
        <w:t xml:space="preserve"> 18874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92778A">
      <w:pPr>
        <w:pStyle w:val="a6"/>
      </w:pPr>
      <w:r w:rsidRPr="007F2C47">
        <w:t xml:space="preserve">4. Сведения о средствах измерения: </w:t>
      </w:r>
      <w:fldSimple w:instr=" DOCVARIABLE izm_tools \* MERGEFORMAT " w:fldLock="1">
        <w:r w:rsidRPr="002D3254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Действительно до: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Pr="007F2C47" w:rsidRDefault="007F5A4F" w:rsidP="00F1706D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01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448528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21.05.2018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F1706D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443449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23.05.2018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F1706D">
            <w:pPr>
              <w:pStyle w:val="a8"/>
              <w:jc w:val="left"/>
            </w:pPr>
            <w:r>
              <w:t>Динамометр кистевой ДК 100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0619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465207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19.09.2018</w:t>
            </w:r>
          </w:p>
        </w:tc>
      </w:tr>
    </w:tbl>
    <w:p w:rsidR="007F5A4F" w:rsidRPr="007F2C47" w:rsidRDefault="007F5A4F" w:rsidP="0092778A">
      <w:pPr>
        <w:pStyle w:val="a6"/>
      </w:pPr>
      <w:r w:rsidRPr="007F2C47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7F5A4F" w:rsidRPr="007F2C47" w:rsidRDefault="007F5A4F" w:rsidP="00AD14A4">
      <w:fldSimple w:instr=" DOCVARIABLE izm_nd_new \* MERGEFORMAT " w:fldLock="1">
        <w:r w:rsidRPr="00F1706D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060BDB" w:rsidRDefault="007F5A4F" w:rsidP="005859B9">
      <w:pPr>
        <w:pStyle w:val="a6"/>
        <w:rPr>
          <w:b w:val="0"/>
          <w:i/>
        </w:rPr>
      </w:pPr>
      <w:r w:rsidRPr="007F2C47">
        <w:t xml:space="preserve">6. Краткое описание выполняемой работы: </w:t>
      </w:r>
      <w:r w:rsidRPr="00060BDB">
        <w:rPr>
          <w:b w:val="0"/>
          <w:i/>
        </w:rPr>
        <w:t>Осуществляет мелкий ремонт.</w:t>
      </w:r>
    </w:p>
    <w:p w:rsidR="007F5A4F" w:rsidRPr="007F2C47" w:rsidRDefault="007F5A4F" w:rsidP="005859B9">
      <w:fldSimple w:instr=" DOCVARIABLE operac \* MERGEFORMAT " w:fldLock="1">
        <w:r w:rsidRPr="00F83E0A">
          <w:t xml:space="preserve">  Осуществляет мелкий ремонт. </w:t>
        </w:r>
      </w:fldSimple>
    </w:p>
    <w:p w:rsidR="007F5A4F" w:rsidRPr="007F2C47" w:rsidRDefault="007F5A4F" w:rsidP="005859B9">
      <w:pPr>
        <w:pStyle w:val="a6"/>
      </w:pPr>
      <w:r w:rsidRPr="007F2C47">
        <w:t>7. Фактические и нормативные значения измеряемых параметров:</w:t>
      </w:r>
    </w:p>
    <w:tbl>
      <w:tblPr>
        <w:tblW w:w="10024" w:type="dxa"/>
        <w:jc w:val="center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828"/>
        <w:gridCol w:w="2438"/>
        <w:gridCol w:w="2438"/>
        <w:gridCol w:w="1320"/>
      </w:tblGrid>
      <w:tr w:rsidR="007F5A4F" w:rsidRPr="007F2C47" w:rsidTr="005859B9">
        <w:trPr>
          <w:cantSplit/>
          <w:tblHeader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Показатели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Фактическое значение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Допустимое значение тяжести трудового процесса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Класс условий труда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1.Физическая динамическая  нагрузка за смену, кг•м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 При региональной нагрузке  при перемещении груза на расстояние до 1 м: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1.2. При общей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1.2.1. При перемещении груза на расстояние от 1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F2C47">
                <w:rPr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1.2.2. При перемещении груза на расстояние более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F2C47">
                <w:rPr>
                  <w:b/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1.2.2.1.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1.2.2.2.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1.3. Общая физическая динамическая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lastRenderedPageBreak/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1.3.1 Среднее расстояние перемещения груза ( в м.)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2. Масса поднимаемого и перемещаемого груза вручную, кг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2.1. Подъем и перемещение (разовое) тяжести при чередовании с другой работой (до2-х раз в час):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2.2. Подъем и перемещение (разовое) тяжести постоянно в течение рабочей смены: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 Суммарная масса грузов, перемещаемых в течение каждого часа смены, в том числе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435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2.3.1. С рабочей поверхности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870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2.3.2. С пола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435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3. Стереотипные рабочие движения (количество за смену)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3.1. При локальной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3.2. При региональной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4. Статическая нагрузка - величина статической нагрузки за смену при удержании груза, приложении усилий, кг•с)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4.1. Одной рукой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r w:rsidRPr="007F2C47"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4.2. Двумя руками: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70000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4.3. С участием мышц корпуса и ног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4.4. Общая статическая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для мужчин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36000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C02263">
        <w:trPr>
          <w:cantSplit/>
          <w:trHeight w:val="33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C02263">
            <w:pPr>
              <w:pStyle w:val="a4"/>
              <w:jc w:val="left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5. Рабочая поза, % смены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5.1. Свободная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5.2. Стоя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5.3. Неудобная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5.4. Фиксированная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5.5. Вынужденная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5.6. Поза «сидя» без перерывов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6. Наклоны корпуса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Наклоны корпуса (вынужденные более 30</w:t>
            </w:r>
            <w:r w:rsidRPr="007F2C47">
              <w:rPr>
                <w:sz w:val="18"/>
                <w:szCs w:val="18"/>
                <w:vertAlign w:val="superscript"/>
              </w:rPr>
              <w:t>О</w:t>
            </w:r>
            <w:r w:rsidRPr="007F2C47">
              <w:rPr>
                <w:sz w:val="18"/>
                <w:szCs w:val="18"/>
              </w:rPr>
              <w:t>), количество за смену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7. Перемещение в пространстве, обусловленные технологическим процессом, км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  <w:lang w:val="en-US"/>
              </w:rPr>
            </w:pPr>
            <w:r w:rsidRPr="007F2C47">
              <w:rPr>
                <w:sz w:val="18"/>
                <w:szCs w:val="18"/>
              </w:rPr>
              <w:t>7.1. По горизонтали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7.2. По вертикали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2.5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7E12AC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7.3. Суммарное перемещение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7F5A4F" w:rsidRPr="007F2C47" w:rsidRDefault="007F5A4F" w:rsidP="00367816"/>
    <w:p w:rsidR="007F5A4F" w:rsidRPr="007F2C47" w:rsidRDefault="007F5A4F" w:rsidP="00D76DF8">
      <w:r w:rsidRPr="007F2C47">
        <w:rPr>
          <w:b/>
          <w:color w:val="000000"/>
        </w:rPr>
        <w:t>8. Заключение:</w:t>
      </w:r>
      <w:r w:rsidRPr="007F2C47">
        <w:rPr>
          <w:b/>
          <w:color w:val="000000"/>
        </w:rPr>
        <w:br/>
      </w:r>
      <w:fldSimple w:instr=" DOCVARIABLE att_zakl \* MERGEFORMAT " w:fldLock="1">
        <w:r w:rsidRPr="00060BDB">
          <w:rPr>
            <w:bCs/>
          </w:rPr>
          <w:t>-</w:t>
        </w:r>
        <w:r w:rsidRPr="00060BDB">
          <w:t xml:space="preserve"> фактический уровень вредного фактора соответствует гигиеническим нормативам;</w:t>
        </w:r>
      </w:fldSimple>
      <w:r w:rsidRPr="007F2C47">
        <w:br/>
        <w:t xml:space="preserve">- класс условий труда - </w:t>
      </w:r>
      <w:fldSimple w:instr=" DOCVARIABLE class \* MERGEFORMAT " w:fldLock="1">
        <w:r>
          <w:t xml:space="preserve"> 2 </w:t>
        </w:r>
      </w:fldSimple>
    </w:p>
    <w:p w:rsidR="007F5A4F" w:rsidRPr="007F2C47" w:rsidRDefault="007F5A4F" w:rsidP="00367816">
      <w:pPr>
        <w:spacing w:before="120"/>
        <w:rPr>
          <w:rStyle w:val="a7"/>
        </w:rPr>
      </w:pPr>
      <w:r w:rsidRPr="007F2C47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8C710A" w:rsidTr="008C710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  <w:r w:rsidRPr="008C710A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  <w:r w:rsidRPr="008C710A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  <w:r w:rsidRPr="008C710A">
              <w:rPr>
                <w:noProof/>
              </w:rPr>
              <w:drawing>
                <wp:inline distT="0" distB="0" distL="0" distR="0" wp14:anchorId="18FD69A3" wp14:editId="4CCA5D4B">
                  <wp:extent cx="942975" cy="487680"/>
                  <wp:effectExtent l="0" t="0" r="9525" b="7620"/>
                  <wp:docPr id="51" name="Рисунок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  <w:r w:rsidRPr="008C710A">
              <w:t>Долдо Ж.А.</w:t>
            </w:r>
          </w:p>
        </w:tc>
      </w:tr>
      <w:tr w:rsidR="007F5A4F" w:rsidRPr="008C710A" w:rsidTr="008C710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  <w:r w:rsidRPr="008C710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  <w:r w:rsidRPr="008C710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  <w:r w:rsidRPr="008C710A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  <w:r w:rsidRPr="008C710A">
              <w:rPr>
                <w:vertAlign w:val="superscript"/>
              </w:rPr>
              <w:t>(Ф.И.О.)</w:t>
            </w:r>
          </w:p>
        </w:tc>
      </w:tr>
      <w:tr w:rsidR="007F5A4F" w:rsidRPr="008C710A" w:rsidTr="008C710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  <w:r w:rsidRPr="008C710A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  <w:r w:rsidRPr="008C710A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  <w:r w:rsidRPr="008C710A">
              <w:rPr>
                <w:noProof/>
              </w:rPr>
              <w:drawing>
                <wp:inline distT="0" distB="0" distL="0" distR="0" wp14:anchorId="4C3AD335" wp14:editId="07C57060">
                  <wp:extent cx="942975" cy="387985"/>
                  <wp:effectExtent l="0" t="0" r="9525" b="0"/>
                  <wp:docPr id="52" name="Рисунок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C710A" w:rsidRDefault="007F5A4F" w:rsidP="00AA46ED">
            <w:pPr>
              <w:pStyle w:val="a8"/>
            </w:pPr>
            <w:r w:rsidRPr="008C710A">
              <w:t>Нестеров С.Е.</w:t>
            </w:r>
          </w:p>
        </w:tc>
      </w:tr>
      <w:tr w:rsidR="007F5A4F" w:rsidRPr="008C710A" w:rsidTr="008C710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8C710A" w:rsidRDefault="007F5A4F" w:rsidP="00AA46ED">
            <w:pPr>
              <w:pStyle w:val="a8"/>
              <w:rPr>
                <w:vertAlign w:val="superscript"/>
              </w:rPr>
            </w:pPr>
            <w:r w:rsidRPr="008C710A">
              <w:rPr>
                <w:vertAlign w:val="superscript"/>
              </w:rPr>
              <w:lastRenderedPageBreak/>
              <w:t>(№ в реестре экспертов)</w:t>
            </w:r>
          </w:p>
        </w:tc>
        <w:tc>
          <w:tcPr>
            <w:tcW w:w="284" w:type="dxa"/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8C710A" w:rsidRDefault="007F5A4F" w:rsidP="00AA46ED">
            <w:pPr>
              <w:pStyle w:val="a8"/>
              <w:rPr>
                <w:vertAlign w:val="superscript"/>
              </w:rPr>
            </w:pPr>
            <w:r w:rsidRPr="008C710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8C710A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8C710A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8C710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8C710A" w:rsidRDefault="007F5A4F" w:rsidP="00AA46ED">
            <w:pPr>
              <w:pStyle w:val="a8"/>
              <w:rPr>
                <w:vertAlign w:val="superscript"/>
              </w:rPr>
            </w:pPr>
            <w:r w:rsidRPr="008C710A">
              <w:rPr>
                <w:vertAlign w:val="superscript"/>
              </w:rPr>
              <w:t>(Ф.И.О.)</w:t>
            </w:r>
          </w:p>
        </w:tc>
      </w:tr>
    </w:tbl>
    <w:p w:rsidR="007F5A4F" w:rsidRPr="007F2C47" w:rsidRDefault="007F5A4F" w:rsidP="00B617C4">
      <w:pPr>
        <w:spacing w:before="120"/>
      </w:pPr>
    </w:p>
    <w:p w:rsidR="007F5A4F" w:rsidRDefault="007F5A4F" w:rsidP="009A2489">
      <w:pPr>
        <w:sectPr w:rsidR="007F5A4F" w:rsidSect="007F5A4F">
          <w:headerReference w:type="even" r:id="rId193"/>
          <w:headerReference w:type="default" r:id="rId194"/>
          <w:footerReference w:type="even" r:id="rId195"/>
          <w:footerReference w:type="default" r:id="rId196"/>
          <w:headerReference w:type="first" r:id="rId197"/>
          <w:footerReference w:type="first" r:id="rId19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1\\ARMv51_files\\E288AF43127E46B3A7E34D36FC393A4F\\Карта СОУТ.docx" \!  \* MERGEFORMAT </w:instrText>
      </w:r>
      <w:r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1B6640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1B6640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31AF6" w:rsidRDefault="007F5A4F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31AF6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15635F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1B6640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Pr="0015635F">
              <w:rPr>
                <w:color w:val="000000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АТО</w:t>
            </w:r>
          </w:p>
        </w:tc>
      </w:tr>
      <w:tr w:rsidR="007F5A4F" w:rsidRPr="001B6640" w:rsidTr="00776AA2">
        <w:trPr>
          <w:jc w:val="center"/>
        </w:trPr>
        <w:tc>
          <w:tcPr>
            <w:tcW w:w="1800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1B6640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Default="007F5A4F" w:rsidP="00367816">
      <w:pPr>
        <w:pStyle w:val="1"/>
      </w:pPr>
    </w:p>
    <w:p w:rsidR="007F5A4F" w:rsidRPr="004C0C3F" w:rsidRDefault="007F5A4F" w:rsidP="00367816">
      <w:pPr>
        <w:pStyle w:val="1"/>
      </w:pPr>
      <w:r>
        <w:t xml:space="preserve">КАРТА № </w:t>
      </w:r>
      <w:r w:rsidRPr="00776AA2">
        <w:rPr>
          <w:b w:val="0"/>
        </w:rPr>
        <w:fldChar w:fldCharType="begin" w:fldLock="1"/>
      </w:r>
      <w:r w:rsidRPr="00776AA2">
        <w:rPr>
          <w:b w:val="0"/>
        </w:rPr>
        <w:instrText xml:space="preserve"> DOCVARIABLE rm_number \* MERGEFORMAT </w:instrText>
      </w:r>
      <w:r w:rsidRPr="00776AA2">
        <w:rPr>
          <w:b w:val="0"/>
        </w:rPr>
        <w:fldChar w:fldCharType="separate"/>
      </w:r>
      <w:r>
        <w:rPr>
          <w:b w:val="0"/>
        </w:rPr>
        <w:t xml:space="preserve"> 24 </w:t>
      </w:r>
      <w:r w:rsidRPr="00776AA2">
        <w:rPr>
          <w:b w:val="0"/>
        </w:rPr>
        <w:fldChar w:fldCharType="end"/>
      </w:r>
      <w:r w:rsidRPr="00776AA2">
        <w:rPr>
          <w:rStyle w:val="a9"/>
          <w:b w:val="0"/>
          <w:u w:val="none"/>
        </w:rPr>
        <w:t> </w:t>
      </w:r>
      <w:r w:rsidRPr="00FB001B">
        <w:rPr>
          <w:caps/>
        </w:rPr>
        <w:br/>
      </w:r>
      <w:r>
        <w:t>специальной оценки условий труда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Tr="00776AA2">
        <w:tc>
          <w:tcPr>
            <w:tcW w:w="8613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Дворник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F5A4F" w:rsidRPr="00232C8F" w:rsidRDefault="007F5A4F" w:rsidP="00232C8F">
            <w:r>
              <w:t>11786</w:t>
            </w:r>
          </w:p>
        </w:tc>
      </w:tr>
      <w:tr w:rsidR="007F5A4F" w:rsidTr="00776AA2">
        <w:tc>
          <w:tcPr>
            <w:tcW w:w="8613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rPr>
                <w:vertAlign w:val="superscript"/>
              </w:rPr>
            </w:pPr>
            <w:r w:rsidRPr="00776AA2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F5A4F" w:rsidRPr="00776AA2" w:rsidRDefault="007F5A4F" w:rsidP="00776AA2">
            <w:pPr>
              <w:jc w:val="center"/>
              <w:rPr>
                <w:vertAlign w:val="superscript"/>
              </w:rPr>
            </w:pPr>
            <w:r w:rsidRPr="00776AA2">
              <w:rPr>
                <w:vertAlign w:val="superscript"/>
              </w:rPr>
              <w:t>(код по ОК 016-94)</w:t>
            </w:r>
          </w:p>
        </w:tc>
      </w:tr>
    </w:tbl>
    <w:p w:rsidR="007F5A4F" w:rsidRDefault="007F5A4F" w:rsidP="00776AA2">
      <w:pPr>
        <w:rPr>
          <w:lang w:val="en-US"/>
        </w:rPr>
      </w:pPr>
    </w:p>
    <w:p w:rsidR="007F5A4F" w:rsidRPr="00710271" w:rsidRDefault="007F5A4F" w:rsidP="00776AA2">
      <w:r w:rsidRPr="00710271">
        <w:t>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86509D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776AA2">
      <w:r w:rsidRPr="00710271">
        <w:t>Количество и номера аналогичных рабочих мест: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anal_rms \* MERGEFORMAT </w:instrText>
      </w:r>
      <w:r w:rsidRPr="00883461">
        <w:rPr>
          <w:rStyle w:val="a9"/>
        </w:rPr>
        <w:fldChar w:fldCharType="separate"/>
      </w:r>
      <w:r w:rsidRPr="0086509D">
        <w:rPr>
          <w:rStyle w:val="a9"/>
        </w:rPr>
        <w:t xml:space="preserve">  Отсутствуют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A7346C" w:rsidRDefault="007F5A4F" w:rsidP="00AD14A4">
      <w:pPr>
        <w:rPr>
          <w:rStyle w:val="a7"/>
        </w:rPr>
      </w:pPr>
    </w:p>
    <w:p w:rsidR="007F5A4F" w:rsidRPr="00F31AF6" w:rsidRDefault="007F5A4F" w:rsidP="007462E1">
      <w:pPr>
        <w:rPr>
          <w:color w:val="000000"/>
          <w:sz w:val="20"/>
          <w:szCs w:val="20"/>
          <w:vertAlign w:val="superscript"/>
        </w:rPr>
      </w:pPr>
      <w:r w:rsidRPr="00776AA2">
        <w:rPr>
          <w:b/>
        </w:rPr>
        <w:t>Строка 010.</w:t>
      </w:r>
      <w:r w:rsidRPr="00776AA2">
        <w:t> Выпуск ЕТКС, ЕКС </w:t>
      </w:r>
      <w:r w:rsidRPr="00481C22">
        <w:t> </w:t>
      </w:r>
      <w:r w:rsidRPr="00481C22">
        <w:rPr>
          <w:u w:val="single"/>
        </w:rPr>
        <w:t>  </w:t>
      </w:r>
      <w:r w:rsidRPr="00481C22">
        <w:rPr>
          <w:u w:val="single"/>
        </w:rPr>
        <w:fldChar w:fldCharType="begin" w:fldLock="1"/>
      </w:r>
      <w:r w:rsidRPr="00481C22">
        <w:rPr>
          <w:u w:val="single"/>
        </w:rPr>
        <w:instrText xml:space="preserve"> DOCVARIABLE "</w:instrText>
      </w:r>
      <w:r>
        <w:rPr>
          <w:u w:val="single"/>
          <w:lang w:val="en-US"/>
        </w:rPr>
        <w:instrText>etks</w:instrText>
      </w:r>
      <w:r w:rsidRPr="00A7346C">
        <w:rPr>
          <w:u w:val="single"/>
        </w:rPr>
        <w:instrText>_</w:instrText>
      </w:r>
      <w:r>
        <w:rPr>
          <w:u w:val="single"/>
          <w:lang w:val="en-US"/>
        </w:rPr>
        <w:instrText>info</w:instrText>
      </w:r>
      <w:r w:rsidRPr="00481C22">
        <w:rPr>
          <w:u w:val="single"/>
        </w:rPr>
        <w:instrText xml:space="preserve">" \* MERGEFORMAT </w:instrText>
      </w:r>
      <w:r w:rsidRPr="00481C22">
        <w:rPr>
          <w:u w:val="single"/>
        </w:rPr>
        <w:fldChar w:fldCharType="separate"/>
      </w:r>
      <w:r w:rsidRPr="0086509D">
        <w:rPr>
          <w:u w:val="single"/>
        </w:rPr>
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</w:r>
      <w:r w:rsidRPr="00481C22">
        <w:rPr>
          <w:u w:val="single"/>
        </w:rPr>
        <w:fldChar w:fldCharType="end"/>
      </w:r>
      <w:r w:rsidRPr="00481C22">
        <w:rPr>
          <w:u w:val="single"/>
        </w:rPr>
        <w:t xml:space="preserve"> </w:t>
      </w:r>
      <w:r w:rsidRPr="00481C22">
        <w:rPr>
          <w:u w:val="single"/>
        </w:rPr>
        <w:tab/>
        <w:t>   </w:t>
      </w:r>
      <w:r w:rsidRPr="00776AA2">
        <w:br/>
      </w:r>
      <w:r w:rsidRPr="00F31AF6">
        <w:rPr>
          <w:color w:val="000000"/>
          <w:sz w:val="20"/>
          <w:szCs w:val="20"/>
          <w:vertAlign w:val="superscript"/>
        </w:rPr>
        <w:t> </w:t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</w:r>
      <w:r w:rsidRPr="00A7346C">
        <w:rPr>
          <w:color w:val="000000"/>
          <w:sz w:val="20"/>
          <w:szCs w:val="20"/>
          <w:vertAlign w:val="superscript"/>
        </w:rPr>
        <w:tab/>
      </w:r>
      <w:r w:rsidRPr="00F31AF6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7F5A4F" w:rsidRPr="00776AA2" w:rsidRDefault="007F5A4F" w:rsidP="00776AA2">
      <w:r w:rsidRPr="00776AA2">
        <w:rPr>
          <w:b/>
        </w:rPr>
        <w:t>Строка 020.</w:t>
      </w:r>
      <w:r w:rsidRPr="00776AA2">
        <w:t xml:space="preserve"> </w:t>
      </w:r>
      <w:r>
        <w:t>Численность</w:t>
      </w:r>
      <w:r w:rsidRPr="00776AA2">
        <w:t xml:space="preserve"> работающих: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070"/>
        <w:gridCol w:w="2268"/>
      </w:tblGrid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н</w:t>
            </w:r>
            <w:r w:rsidRPr="00776AA2">
              <w:t>а рабочем месте</w:t>
            </w:r>
          </w:p>
        </w:tc>
        <w:tc>
          <w:tcPr>
            <w:tcW w:w="2268" w:type="dxa"/>
          </w:tcPr>
          <w:p w:rsidR="007F5A4F" w:rsidRPr="00232C8F" w:rsidRDefault="007F5A4F" w:rsidP="0098630F">
            <w:pPr>
              <w:jc w:val="center"/>
            </w:pPr>
            <w:r>
              <w:t>1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на всех аналогичных рабочих местах</w:t>
            </w:r>
          </w:p>
        </w:tc>
        <w:tc>
          <w:tcPr>
            <w:tcW w:w="2268" w:type="dxa"/>
          </w:tcPr>
          <w:p w:rsidR="007F5A4F" w:rsidRPr="00776AA2" w:rsidRDefault="007F5A4F" w:rsidP="0098630F">
            <w:pPr>
              <w:jc w:val="center"/>
            </w:pPr>
            <w:r>
              <w:t>-</w:t>
            </w:r>
          </w:p>
        </w:tc>
      </w:tr>
      <w:tr w:rsidR="007F5A4F" w:rsidTr="00145419">
        <w:tc>
          <w:tcPr>
            <w:tcW w:w="7338" w:type="dxa"/>
            <w:gridSpan w:val="2"/>
          </w:tcPr>
          <w:p w:rsidR="007F5A4F" w:rsidRPr="00776AA2" w:rsidRDefault="007F5A4F" w:rsidP="00776AA2">
            <w:r>
              <w:t>из них:</w:t>
            </w:r>
          </w:p>
        </w:tc>
      </w:tr>
      <w:tr w:rsidR="007F5A4F" w:rsidTr="00145419">
        <w:tc>
          <w:tcPr>
            <w:tcW w:w="5070" w:type="dxa"/>
          </w:tcPr>
          <w:p w:rsidR="007F5A4F" w:rsidRPr="00776AA2" w:rsidRDefault="007F5A4F" w:rsidP="00776AA2">
            <w:r>
              <w:t>женщин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Pr="00776AA2" w:rsidRDefault="007F5A4F" w:rsidP="00776AA2">
            <w:r>
              <w:t>лиц в возрасте до 18 лет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  <w:tr w:rsidR="007F5A4F" w:rsidRPr="00A7346C" w:rsidTr="00145419">
        <w:tc>
          <w:tcPr>
            <w:tcW w:w="5070" w:type="dxa"/>
          </w:tcPr>
          <w:p w:rsidR="007F5A4F" w:rsidRDefault="007F5A4F" w:rsidP="00776AA2">
            <w:r w:rsidRPr="00145419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vAlign w:val="center"/>
          </w:tcPr>
          <w:p w:rsidR="007F5A4F" w:rsidRPr="00776AA2" w:rsidRDefault="007F5A4F" w:rsidP="00145419">
            <w:pPr>
              <w:jc w:val="center"/>
            </w:pPr>
            <w:r>
              <w:t>0</w:t>
            </w:r>
          </w:p>
        </w:tc>
      </w:tr>
    </w:tbl>
    <w:p w:rsidR="007F5A4F" w:rsidRPr="00A7346C" w:rsidRDefault="007F5A4F" w:rsidP="00776AA2">
      <w:pPr>
        <w:rPr>
          <w:b/>
        </w:rPr>
      </w:pPr>
    </w:p>
    <w:p w:rsidR="007F5A4F" w:rsidRPr="00776AA2" w:rsidRDefault="007F5A4F" w:rsidP="00776AA2">
      <w:r w:rsidRPr="00776AA2">
        <w:rPr>
          <w:b/>
        </w:rPr>
        <w:t>Строка 02</w:t>
      </w:r>
      <w:r>
        <w:rPr>
          <w:b/>
          <w:lang w:val="en-US"/>
        </w:rPr>
        <w:t>1</w:t>
      </w:r>
      <w:r w:rsidRPr="00776AA2">
        <w:rPr>
          <w:b/>
        </w:rPr>
        <w:t>.</w:t>
      </w:r>
      <w:r w:rsidRPr="00776AA2">
        <w:t xml:space="preserve"> </w:t>
      </w:r>
      <w:r>
        <w:t>СНИЛС работников</w:t>
      </w:r>
      <w:r w:rsidRPr="00776AA2">
        <w:t>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Tr="000860ED">
        <w:tc>
          <w:tcPr>
            <w:tcW w:w="6345" w:type="dxa"/>
            <w:tcBorders>
              <w:right w:val="single" w:sz="4" w:space="0" w:color="auto"/>
            </w:tcBorders>
          </w:tcPr>
          <w:p w:rsidR="007F5A4F" w:rsidRPr="004E51DC" w:rsidRDefault="007F5A4F" w:rsidP="009863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A4F" w:rsidRDefault="007F5A4F" w:rsidP="00AD14A4">
            <w:pPr>
              <w:rPr>
                <w:rStyle w:val="a7"/>
                <w:lang w:val="en-US"/>
              </w:rPr>
            </w:pPr>
          </w:p>
        </w:tc>
      </w:tr>
    </w:tbl>
    <w:p w:rsidR="007F5A4F" w:rsidRDefault="007F5A4F" w:rsidP="00AD14A4">
      <w:pPr>
        <w:rPr>
          <w:rStyle w:val="a7"/>
          <w:lang w:val="en-US"/>
        </w:rPr>
      </w:pPr>
    </w:p>
    <w:p w:rsidR="007F5A4F" w:rsidRPr="00710271" w:rsidRDefault="007F5A4F" w:rsidP="00481C22">
      <w:r w:rsidRPr="00776AA2">
        <w:rPr>
          <w:b/>
        </w:rPr>
        <w:t>Строка 02</w:t>
      </w:r>
      <w:r w:rsidRPr="00AB23C4">
        <w:rPr>
          <w:b/>
        </w:rPr>
        <w:t>2</w:t>
      </w:r>
      <w:r w:rsidRPr="00776AA2">
        <w:rPr>
          <w:b/>
        </w:rPr>
        <w:t>.</w:t>
      </w:r>
      <w:r w:rsidRPr="00776AA2">
        <w:t xml:space="preserve"> </w:t>
      </w:r>
      <w:r w:rsidRPr="00AB23C4">
        <w:t xml:space="preserve"> </w:t>
      </w:r>
      <w:r w:rsidRPr="00710271">
        <w:t>Используемое оборудование: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oborud \* MERGEFORMAT </w:instrText>
      </w:r>
      <w:r w:rsidRPr="00883461">
        <w:rPr>
          <w:rStyle w:val="a9"/>
        </w:rPr>
        <w:fldChar w:fldCharType="separate"/>
      </w:r>
      <w:r w:rsidRPr="0086509D">
        <w:rPr>
          <w:rStyle w:val="a9"/>
        </w:rPr>
        <w:t xml:space="preserve"> Отсутствует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481C22">
      <w:pPr>
        <w:ind w:firstLine="1418"/>
      </w:pPr>
      <w:r w:rsidRPr="00710271">
        <w:t>Используемые материалы и сырье: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tools \* MERGEFORMAT </w:instrText>
      </w:r>
      <w:r w:rsidRPr="00883461">
        <w:rPr>
          <w:rStyle w:val="a9"/>
        </w:rPr>
        <w:fldChar w:fldCharType="separate"/>
      </w:r>
      <w:r w:rsidRPr="0086509D">
        <w:rPr>
          <w:rStyle w:val="a9"/>
        </w:rPr>
        <w:t xml:space="preserve"> Отсутствуют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4C0C3F" w:rsidRDefault="007F5A4F" w:rsidP="00AD14A4">
      <w:pPr>
        <w:rPr>
          <w:rStyle w:val="a7"/>
        </w:rPr>
      </w:pPr>
    </w:p>
    <w:p w:rsidR="007F5A4F" w:rsidRDefault="007F5A4F" w:rsidP="00481C22">
      <w:r w:rsidRPr="00481C22">
        <w:rPr>
          <w:b/>
        </w:rPr>
        <w:t>Строка 030.</w:t>
      </w:r>
      <w:r w:rsidRPr="00481C22">
        <w:t xml:space="preserve"> Оценка условий т</w:t>
      </w:r>
      <w:r>
        <w:t>руда по вредным (опасным) факторам:</w:t>
      </w:r>
    </w:p>
    <w:tbl>
      <w:tblPr>
        <w:tblStyle w:val="a5"/>
        <w:tblW w:w="9639" w:type="dxa"/>
        <w:jc w:val="center"/>
        <w:tblInd w:w="817" w:type="dxa"/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 xml:space="preserve">Класс </w:t>
            </w:r>
            <w:r>
              <w:t>(подкласс)</w:t>
            </w:r>
            <w:r w:rsidRPr="007657D5">
              <w:t>условий труда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 w:rsidRPr="007657D5">
              <w:t>Эффективность СИЗ</w:t>
            </w:r>
            <w:r>
              <w:t>*</w:t>
            </w:r>
            <w:r w:rsidRPr="007657D5">
              <w:t>, +/-</w:t>
            </w:r>
            <w:r>
              <w:t>/</w:t>
            </w:r>
            <w:r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 w:rsidRPr="007657D5">
              <w:t>Класс</w:t>
            </w:r>
            <w:r>
              <w:t xml:space="preserve"> (подкласс)</w:t>
            </w:r>
            <w:r w:rsidRPr="007657D5">
              <w:t xml:space="preserve">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A7346C" w:rsidRDefault="007F5A4F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Шум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F31AF6" w:rsidRDefault="007F5A4F" w:rsidP="00F31AF6">
            <w:pPr>
              <w:pStyle w:val="a8"/>
              <w:jc w:val="left"/>
              <w:rPr>
                <w:color w:val="000000"/>
              </w:rPr>
            </w:pPr>
            <w:r w:rsidRPr="00F31AF6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Pr="00C03F4A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7657D5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  <w:tr w:rsidR="007F5A4F" w:rsidRPr="007657D5" w:rsidTr="00F31AF6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A4F" w:rsidRDefault="007F5A4F" w:rsidP="007657D5">
            <w:pPr>
              <w:pStyle w:val="a8"/>
              <w:rPr>
                <w:lang w:val="en-US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7F5A4F" w:rsidRPr="007657D5" w:rsidRDefault="007F5A4F" w:rsidP="007657D5">
            <w:pPr>
              <w:pStyle w:val="a8"/>
              <w:jc w:val="left"/>
              <w:rPr>
                <w:color w:val="000000"/>
              </w:rPr>
            </w:pPr>
            <w:r w:rsidRPr="00A100AB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vAlign w:val="center"/>
          </w:tcPr>
          <w:p w:rsidR="007F5A4F" w:rsidRPr="007657D5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7F5A4F" w:rsidRPr="00A100AB" w:rsidRDefault="007F5A4F" w:rsidP="00F31AF6">
            <w:pPr>
              <w:pStyle w:val="a8"/>
            </w:pPr>
            <w:r w:rsidRPr="00A100AB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F5A4F" w:rsidRPr="007657D5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F5A4F" w:rsidRPr="007657D5" w:rsidRDefault="007F5A4F" w:rsidP="007657D5">
            <w:pPr>
              <w:pStyle w:val="a8"/>
            </w:pPr>
          </w:p>
        </w:tc>
      </w:tr>
    </w:tbl>
    <w:p w:rsidR="007F5A4F" w:rsidRPr="00F31AF6" w:rsidRDefault="007F5A4F" w:rsidP="00481C22">
      <w:pPr>
        <w:rPr>
          <w:sz w:val="16"/>
          <w:szCs w:val="16"/>
          <w:lang w:val="en-US"/>
        </w:rPr>
      </w:pPr>
      <w:r w:rsidRPr="00F31AF6">
        <w:rPr>
          <w:sz w:val="16"/>
          <w:szCs w:val="16"/>
        </w:rPr>
        <w:t>* Средства индивидуальной защиты</w:t>
      </w:r>
    </w:p>
    <w:p w:rsidR="007F5A4F" w:rsidRPr="00481C22" w:rsidRDefault="007F5A4F" w:rsidP="00481C22">
      <w:r w:rsidRPr="00481C22">
        <w:rPr>
          <w:b/>
        </w:rPr>
        <w:t>Строка  040.</w:t>
      </w:r>
      <w:r w:rsidRPr="00481C22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481C22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>
              <w:t>№</w:t>
            </w:r>
            <w:r w:rsidRPr="00481C22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481C22" w:rsidRDefault="007F5A4F" w:rsidP="00F31AF6">
            <w:pPr>
              <w:pStyle w:val="a8"/>
            </w:pPr>
            <w:r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  <w:r w:rsidRPr="00481C22">
              <w:t xml:space="preserve">По </w:t>
            </w:r>
            <w:r>
              <w:t xml:space="preserve">результатам оценки </w:t>
            </w:r>
            <w:r w:rsidRPr="00481C22">
              <w:t>условий труда</w:t>
            </w:r>
          </w:p>
        </w:tc>
      </w:tr>
      <w:tr w:rsidR="007F5A4F" w:rsidRPr="00481C22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 xml:space="preserve">необходимость  в установлении </w:t>
            </w:r>
            <w:r w:rsidRPr="00FB24BF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481C22">
            <w:pPr>
              <w:pStyle w:val="a8"/>
              <w:rPr>
                <w:sz w:val="18"/>
                <w:szCs w:val="18"/>
              </w:rPr>
            </w:pPr>
            <w:r w:rsidRPr="00FB24BF">
              <w:rPr>
                <w:sz w:val="18"/>
                <w:szCs w:val="18"/>
              </w:rPr>
              <w:t>основание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Повышенная оплата труда </w:t>
            </w:r>
            <w:r>
              <w:t>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Мо</w:t>
            </w:r>
            <w:r>
              <w:t xml:space="preserve">локо или другие </w:t>
            </w:r>
            <w:r w:rsidRPr="00481C22">
              <w:t>равноценные пищевые</w:t>
            </w:r>
            <w:r>
              <w:t xml:space="preserve"> </w:t>
            </w:r>
            <w:r w:rsidRPr="00481C22"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>
              <w:t xml:space="preserve">Лечебно - профилактическое </w:t>
            </w:r>
            <w:r w:rsidRPr="00481C22">
              <w:t>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 xml:space="preserve">Право на досрочное назначение </w:t>
            </w:r>
            <w:r>
              <w:t>страховой</w:t>
            </w:r>
            <w:r w:rsidRPr="00481C22">
              <w:t xml:space="preserve">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481C22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 w:rsidRPr="00481C22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  <w:jc w:val="left"/>
            </w:pPr>
            <w:r w:rsidRPr="00481C22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481C22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FB24BF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Pr="004C0C3F" w:rsidRDefault="007F5A4F" w:rsidP="00481C22">
      <w:pPr>
        <w:rPr>
          <w:rStyle w:val="a7"/>
        </w:rPr>
      </w:pPr>
    </w:p>
    <w:p w:rsidR="007F5A4F" w:rsidRPr="004C0C3F" w:rsidRDefault="007F5A4F" w:rsidP="004C0C3F">
      <w:pPr>
        <w:rPr>
          <w:u w:val="single"/>
        </w:rPr>
      </w:pPr>
      <w:r w:rsidRPr="00481C22">
        <w:rPr>
          <w:b/>
        </w:rPr>
        <w:t>Строка 050.</w:t>
      </w:r>
      <w:r>
        <w:t xml:space="preserve"> Рекомендации по улучшению </w:t>
      </w:r>
      <w:r w:rsidRPr="00481C22">
        <w:t>условий труда, по режима</w:t>
      </w:r>
      <w:r>
        <w:t>м</w:t>
      </w:r>
      <w:r w:rsidRPr="00481C22">
        <w:t xml:space="preserve"> труда и</w:t>
      </w:r>
      <w:r>
        <w:t xml:space="preserve"> </w:t>
      </w:r>
      <w:r w:rsidRPr="00481C22">
        <w:t>отдыха, по подбору работников: </w:t>
      </w:r>
      <w:r w:rsidRPr="00481C22">
        <w:rPr>
          <w:u w:val="single"/>
        </w:rPr>
        <w:t> </w:t>
      </w:r>
      <w:r>
        <w:rPr>
          <w:i/>
          <w:u w:val="single"/>
        </w:rPr>
        <w:t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</w:t>
      </w:r>
      <w:r>
        <w:rPr>
          <w:u w:val="single"/>
        </w:rPr>
        <w:t xml:space="preserve"> </w:t>
      </w:r>
      <w:r w:rsidRPr="00481C22">
        <w:rPr>
          <w:u w:val="single"/>
        </w:rPr>
        <w:t>   </w:t>
      </w:r>
      <w:r w:rsidRPr="00481C22">
        <w:br/>
      </w:r>
    </w:p>
    <w:p w:rsidR="007F5A4F" w:rsidRPr="00A7346C" w:rsidRDefault="007F5A4F" w:rsidP="003C5C39">
      <w:r w:rsidRPr="003C5C39">
        <w:t>Дата</w:t>
      </w:r>
      <w:r>
        <w:t xml:space="preserve"> составления</w:t>
      </w:r>
      <w:r w:rsidRPr="003C5C39">
        <w:t>:</w:t>
      </w:r>
      <w:r w:rsidRPr="003C5C39">
        <w:rPr>
          <w:lang w:val="en-US"/>
        </w:rPr>
        <w:t> </w:t>
      </w:r>
      <w:r w:rsidRPr="003C5C39">
        <w:rPr>
          <w:u w:val="single"/>
          <w:lang w:val="en-US"/>
        </w:rPr>
        <w:t> </w:t>
      </w:r>
      <w:r w:rsidRPr="003C5C39">
        <w:rPr>
          <w:u w:val="single"/>
        </w:rPr>
        <w:t xml:space="preserve"> </w:t>
      </w:r>
      <w:r w:rsidRPr="003C5C39">
        <w:rPr>
          <w:u w:val="single"/>
        </w:rPr>
        <w:fldChar w:fldCharType="begin" w:fldLock="1"/>
      </w:r>
      <w:r w:rsidRPr="003C5C39">
        <w:rPr>
          <w:u w:val="single"/>
        </w:rPr>
        <w:instrText xml:space="preserve"> DOCVARIABLE fill_date \* MERGEFORMAT </w:instrText>
      </w:r>
      <w:r w:rsidRPr="003C5C39">
        <w:rPr>
          <w:u w:val="single"/>
        </w:rPr>
        <w:fldChar w:fldCharType="separate"/>
      </w:r>
      <w:r w:rsidRPr="002E4347">
        <w:rPr>
          <w:u w:val="single"/>
        </w:rPr>
        <w:t>14.09.2018</w:t>
      </w:r>
      <w:r w:rsidRPr="003C5C39">
        <w:rPr>
          <w:u w:val="single"/>
        </w:rPr>
        <w:fldChar w:fldCharType="end"/>
      </w:r>
      <w:r w:rsidRPr="003C5C39">
        <w:rPr>
          <w:u w:val="single"/>
        </w:rPr>
        <w:t xml:space="preserve"> </w:t>
      </w:r>
      <w:r w:rsidRPr="00481C22">
        <w:rPr>
          <w:u w:val="single"/>
        </w:rPr>
        <w:t>   </w:t>
      </w:r>
    </w:p>
    <w:p w:rsidR="007F5A4F" w:rsidRPr="00481C22" w:rsidRDefault="007F5A4F" w:rsidP="00481C22"/>
    <w:p w:rsidR="007F5A4F" w:rsidRPr="003C5C39" w:rsidRDefault="007F5A4F" w:rsidP="003C5C39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8650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0905BE" w:rsidTr="000513E4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86509D" w:rsidRDefault="007F5A4F" w:rsidP="0086509D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86509D" w:rsidTr="008650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</w:tr>
      <w:tr w:rsidR="007F5A4F" w:rsidRPr="0086509D" w:rsidTr="008650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(дата)</w:t>
            </w:r>
          </w:p>
        </w:tc>
      </w:tr>
      <w:tr w:rsidR="007F5A4F" w:rsidRPr="0086509D" w:rsidTr="005B1D40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86509D" w:rsidRDefault="007F5A4F" w:rsidP="0086509D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86509D" w:rsidTr="008650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</w:tr>
      <w:tr w:rsidR="007F5A4F" w:rsidRPr="0086509D" w:rsidTr="00B03B9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A7346C" w:rsidRDefault="007F5A4F" w:rsidP="003C5C39">
      <w:r w:rsidRPr="003C5C39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4E51DC" w:rsidTr="008650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8650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F5A4F" w:rsidRPr="0086509D" w:rsidTr="008650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86509D" w:rsidRDefault="007F5A4F" w:rsidP="004E51DC">
            <w:pPr>
              <w:pStyle w:val="a8"/>
            </w:pPr>
          </w:p>
        </w:tc>
      </w:tr>
      <w:tr w:rsidR="007F5A4F" w:rsidRPr="0086509D" w:rsidTr="008650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86509D" w:rsidRDefault="007F5A4F" w:rsidP="004E51DC">
            <w:pPr>
              <w:pStyle w:val="a8"/>
              <w:rPr>
                <w:vertAlign w:val="superscript"/>
              </w:rPr>
            </w:pPr>
            <w:r w:rsidRPr="0086509D">
              <w:rPr>
                <w:vertAlign w:val="superscript"/>
              </w:rPr>
              <w:t>(дата)</w:t>
            </w:r>
          </w:p>
        </w:tc>
      </w:tr>
    </w:tbl>
    <w:p w:rsidR="007F5A4F" w:rsidRDefault="007F5A4F" w:rsidP="003C5C39">
      <w:pPr>
        <w:rPr>
          <w:lang w:val="en-US"/>
        </w:rPr>
      </w:pPr>
    </w:p>
    <w:p w:rsidR="007F5A4F" w:rsidRPr="003C5C39" w:rsidRDefault="007F5A4F" w:rsidP="003C5C39">
      <w:r w:rsidRPr="005F6B08">
        <w:t>Эксперт(-ы) организации, проводившей специальную оценку условий труда</w:t>
      </w:r>
      <w:r w:rsidRPr="003C5C39">
        <w:t>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4C0C3F" w:rsidTr="004C0C3F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</w:pPr>
            <w:r w:rsidRPr="004C0C3F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</w:pPr>
            <w:r w:rsidRPr="004C0C3F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4C0C3F" w:rsidTr="004C0C3F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4C0C3F" w:rsidRDefault="007F5A4F" w:rsidP="003C5C39">
            <w:pPr>
              <w:pStyle w:val="a8"/>
              <w:rPr>
                <w:b/>
                <w:vertAlign w:val="superscript"/>
              </w:rPr>
            </w:pPr>
            <w:r w:rsidRPr="004C0C3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4C0C3F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4C0C3F" w:rsidRDefault="007F5A4F" w:rsidP="00EF07A3">
            <w:pPr>
              <w:pStyle w:val="a8"/>
              <w:rPr>
                <w:b/>
                <w:vertAlign w:val="superscript"/>
              </w:rPr>
            </w:pPr>
            <w:r w:rsidRPr="004C0C3F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C0C3F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4C0C3F" w:rsidRDefault="007F5A4F" w:rsidP="00EF07A3">
            <w:pPr>
              <w:pStyle w:val="a8"/>
              <w:rPr>
                <w:b/>
                <w:vertAlign w:val="superscript"/>
              </w:rPr>
            </w:pPr>
            <w:r w:rsidRPr="004C0C3F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4C0C3F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4C0C3F" w:rsidRDefault="007F5A4F" w:rsidP="00EF07A3">
            <w:pPr>
              <w:pStyle w:val="a8"/>
              <w:rPr>
                <w:vertAlign w:val="superscript"/>
              </w:rPr>
            </w:pPr>
            <w:r w:rsidRPr="004C0C3F">
              <w:rPr>
                <w:vertAlign w:val="superscript"/>
              </w:rPr>
              <w:t>(дата)</w:t>
            </w:r>
          </w:p>
        </w:tc>
      </w:tr>
      <w:tr w:rsidR="007F5A4F" w:rsidRPr="004C0C3F" w:rsidTr="004C0C3F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</w:pPr>
            <w:r w:rsidRPr="004C0C3F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C0C3F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C0C3F" w:rsidRDefault="007F5A4F" w:rsidP="00EF07A3">
            <w:pPr>
              <w:pStyle w:val="a8"/>
            </w:pPr>
            <w:r w:rsidRPr="004C0C3F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4C0C3F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4C0C3F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4C0C3F" w:rsidTr="004C0C3F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</w:tcPr>
          <w:p w:rsidR="007F5A4F" w:rsidRPr="004C0C3F" w:rsidRDefault="007F5A4F" w:rsidP="003C5C39">
            <w:pPr>
              <w:pStyle w:val="a8"/>
              <w:rPr>
                <w:vertAlign w:val="superscript"/>
              </w:rPr>
            </w:pPr>
            <w:r w:rsidRPr="004C0C3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:rsidR="007F5A4F" w:rsidRPr="004C0C3F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A4F" w:rsidRPr="004C0C3F" w:rsidRDefault="007F5A4F" w:rsidP="00EF07A3">
            <w:pPr>
              <w:pStyle w:val="a8"/>
              <w:rPr>
                <w:vertAlign w:val="superscript"/>
              </w:rPr>
            </w:pPr>
            <w:r w:rsidRPr="004C0C3F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4C0C3F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F5A4F" w:rsidRPr="004C0C3F" w:rsidRDefault="007F5A4F" w:rsidP="00EF07A3">
            <w:pPr>
              <w:pStyle w:val="a8"/>
              <w:rPr>
                <w:vertAlign w:val="superscript"/>
              </w:rPr>
            </w:pPr>
            <w:r w:rsidRPr="004C0C3F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F5A4F" w:rsidRPr="004C0C3F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7F5A4F" w:rsidRPr="004C0C3F" w:rsidRDefault="007F5A4F" w:rsidP="00EF07A3">
            <w:pPr>
              <w:pStyle w:val="a8"/>
              <w:rPr>
                <w:vertAlign w:val="superscript"/>
              </w:rPr>
            </w:pPr>
            <w:r w:rsidRPr="004C0C3F">
              <w:rPr>
                <w:vertAlign w:val="superscript"/>
              </w:rPr>
              <w:t>(дата)</w:t>
            </w:r>
          </w:p>
        </w:tc>
      </w:tr>
    </w:tbl>
    <w:p w:rsidR="007F5A4F" w:rsidRDefault="007F5A4F" w:rsidP="007462E1">
      <w:pPr>
        <w:rPr>
          <w:lang w:val="en-US"/>
        </w:rPr>
      </w:pPr>
    </w:p>
    <w:p w:rsidR="007F5A4F" w:rsidRPr="007462E1" w:rsidRDefault="007F5A4F" w:rsidP="007462E1">
      <w:r w:rsidRPr="007462E1">
        <w:t xml:space="preserve">С результатами </w:t>
      </w:r>
      <w:r w:rsidRPr="005F6B08">
        <w:t xml:space="preserve">специальной </w:t>
      </w:r>
      <w:r w:rsidRPr="007462E1">
        <w:t>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4E51DC" w:rsidTr="0086509D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  <w:r>
              <w:t>Землянко Сергей Александрович</w:t>
            </w:r>
          </w:p>
        </w:tc>
        <w:tc>
          <w:tcPr>
            <w:tcW w:w="283" w:type="dxa"/>
            <w:vAlign w:val="bottom"/>
          </w:tcPr>
          <w:p w:rsidR="007F5A4F" w:rsidRPr="004E51DC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4E51DC" w:rsidRDefault="007F5A4F" w:rsidP="004E51DC">
            <w:pPr>
              <w:pStyle w:val="a8"/>
            </w:pPr>
          </w:p>
        </w:tc>
      </w:tr>
      <w:tr w:rsidR="007F5A4F" w:rsidRPr="000905BE" w:rsidTr="00B03B97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0905BE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0905BE" w:rsidRDefault="007F5A4F" w:rsidP="004E51DC">
            <w:pPr>
              <w:pStyle w:val="a8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7F5A4F" w:rsidRPr="00EF3DC4" w:rsidRDefault="007F5A4F" w:rsidP="003C5C39">
      <w:pPr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default" r:id="rId199"/>
          <w:footerReference w:type="default" r:id="rId20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1\\ARMv51_files\\E288AF43127E46B3A7E34D36FC393A4F\\Тяжесть.docx"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7F2C47" w:rsidTr="004D2EF1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7F2C47" w:rsidTr="004D2EF1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7F2C47">
              <w:rPr>
                <w:color w:val="000000"/>
                <w:sz w:val="18"/>
                <w:szCs w:val="18"/>
              </w:rPr>
              <w:t xml:space="preserve"> </w:t>
            </w:r>
            <w:r w:rsidRPr="007F2C47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7F2C47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7F2C47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7F2C47" w:rsidTr="004D2EF1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>Регистрационный номер аттестата аккредитации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 w:rsidRPr="007F2C47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7F2C47" w:rsidTr="004D2EF1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4D2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Pr="007F2C47" w:rsidRDefault="007F5A4F" w:rsidP="004D2EF1">
      <w:pPr>
        <w:pStyle w:val="1"/>
      </w:pPr>
    </w:p>
    <w:p w:rsidR="007F5A4F" w:rsidRPr="007F2C47" w:rsidRDefault="007F5A4F" w:rsidP="00367816">
      <w:pPr>
        <w:pStyle w:val="1"/>
      </w:pPr>
      <w:r w:rsidRPr="007F2C47">
        <w:t>ПРОТОКОЛ</w:t>
      </w:r>
      <w:r w:rsidRPr="007F2C47">
        <w:rPr>
          <w:caps/>
        </w:rPr>
        <w:br/>
      </w:r>
      <w:r w:rsidRPr="00332D37">
        <w:t xml:space="preserve">проведения исследований (испытаний) и измерений </w:t>
      </w:r>
      <w:r w:rsidRPr="007F2C47">
        <w:t>тяжести трудового процесса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7F2C47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367816">
            <w:r w:rsidRPr="007F2C47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7F2C47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249-18/24- ТЖ</w:t>
            </w:r>
          </w:p>
        </w:tc>
      </w:tr>
      <w:tr w:rsidR="007F5A4F" w:rsidRPr="007F2C47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7F2C47" w:rsidRDefault="007F5A4F" w:rsidP="00883461">
            <w:pPr>
              <w:pStyle w:val="ad"/>
              <w:rPr>
                <w:bCs/>
              </w:rPr>
            </w:pPr>
            <w:r w:rsidRPr="007F2C47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7F2C47" w:rsidRDefault="007F5A4F" w:rsidP="00AD14A4">
      <w:r w:rsidRPr="007F2C47">
        <w:rPr>
          <w:rStyle w:val="a7"/>
        </w:rPr>
        <w:t>1. Дата проведения измерений (оценки):</w:t>
      </w:r>
      <w:r w:rsidRPr="007F2C47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Pr="007F2C47" w:rsidRDefault="007F5A4F" w:rsidP="002A1163">
      <w:pPr>
        <w:pStyle w:val="a6"/>
      </w:pPr>
      <w:r w:rsidRPr="007F2C47">
        <w:t>2. Сведения о работодателе:</w:t>
      </w:r>
    </w:p>
    <w:p w:rsidR="007F5A4F" w:rsidRPr="007F2C47" w:rsidRDefault="007F5A4F" w:rsidP="002A1163">
      <w:r w:rsidRPr="007F2C47">
        <w:t>2.1. Наименование работодателя: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rbtd_name \* MERGEFORMAT </w:instrText>
      </w:r>
      <w:r w:rsidRPr="007F2C47">
        <w:rPr>
          <w:rStyle w:val="a9"/>
        </w:rPr>
        <w:fldChar w:fldCharType="separate"/>
      </w:r>
      <w:r w:rsidRPr="002E5127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2.2. Место нахождения и место осуществления деятельности работодателя: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rbtd_adr \* MERGEFORMAT </w:instrText>
      </w:r>
      <w:r w:rsidRPr="007F2C47">
        <w:rPr>
          <w:rStyle w:val="a9"/>
        </w:rPr>
        <w:fldChar w:fldCharType="separate"/>
      </w:r>
      <w:r w:rsidRPr="002E5127">
        <w:rPr>
          <w:rStyle w:val="a9"/>
        </w:rPr>
        <w:t xml:space="preserve">Брянская область, пгт Погар, ул. Гагарина, д. 26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2.3. Наименование структурного подразделения: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ceh_info \* MERGEFORMAT </w:instrText>
      </w:r>
      <w:r w:rsidRPr="007F2C47">
        <w:rPr>
          <w:rStyle w:val="a9"/>
        </w:rPr>
        <w:fldChar w:fldCharType="separate"/>
      </w:r>
      <w:r w:rsidRPr="002E5127">
        <w:rPr>
          <w:rStyle w:val="a9"/>
        </w:rPr>
        <w:t xml:space="preserve"> отсутствует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pPr>
        <w:pStyle w:val="a6"/>
      </w:pPr>
      <w:r w:rsidRPr="007F2C47">
        <w:t>3. Сведения о рабочем месте:</w:t>
      </w:r>
    </w:p>
    <w:p w:rsidR="007F5A4F" w:rsidRPr="007F2C47" w:rsidRDefault="007F5A4F" w:rsidP="002A1163">
      <w:r w:rsidRPr="007F2C47">
        <w:t>3.1. Номер рабочего места:</w:t>
      </w:r>
      <w:r w:rsidRPr="007F2C47">
        <w:rPr>
          <w:rStyle w:val="a9"/>
        </w:rPr>
        <w:t xml:space="preserve"> </w:t>
      </w:r>
      <w:r w:rsidRPr="007F2C47">
        <w:rPr>
          <w:u w:val="single"/>
        </w:rPr>
        <w:fldChar w:fldCharType="begin" w:fldLock="1"/>
      </w:r>
      <w:r w:rsidRPr="007F2C47">
        <w:rPr>
          <w:u w:val="single"/>
        </w:rPr>
        <w:instrText xml:space="preserve"> DOCVARIABLE rm_number \* MERGEFORMAT </w:instrText>
      </w:r>
      <w:r w:rsidRPr="007F2C47">
        <w:rPr>
          <w:u w:val="single"/>
        </w:rPr>
        <w:fldChar w:fldCharType="separate"/>
      </w:r>
      <w:r>
        <w:rPr>
          <w:u w:val="single"/>
        </w:rPr>
        <w:t xml:space="preserve"> 24 </w:t>
      </w:r>
      <w:r w:rsidRPr="007F2C47">
        <w:rPr>
          <w:u w:val="single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2A1163">
      <w:r w:rsidRPr="007F2C47">
        <w:t>3.2. Наименование рабочего места: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rm_name \* MERGEFORMAT </w:instrText>
      </w:r>
      <w:r w:rsidRPr="007F2C47">
        <w:rPr>
          <w:rStyle w:val="a9"/>
        </w:rPr>
        <w:fldChar w:fldCharType="separate"/>
      </w:r>
      <w:r w:rsidRPr="002E5127">
        <w:rPr>
          <w:rStyle w:val="a9"/>
        </w:rPr>
        <w:t xml:space="preserve"> Дворник </w:t>
      </w:r>
      <w:r w:rsidRPr="007F2C47">
        <w:rPr>
          <w:rStyle w:val="a9"/>
        </w:rPr>
        <w:fldChar w:fldCharType="end"/>
      </w:r>
    </w:p>
    <w:p w:rsidR="007F5A4F" w:rsidRPr="007F2C47" w:rsidRDefault="007F5A4F" w:rsidP="002A1163">
      <w:r w:rsidRPr="007F2C47">
        <w:t>3.3. Код по ОК 016-94:</w:t>
      </w:r>
      <w:r w:rsidRPr="007F2C47">
        <w:rPr>
          <w:rStyle w:val="a9"/>
        </w:rPr>
        <w:t xml:space="preserve"> </w:t>
      </w:r>
      <w:r w:rsidRPr="007F2C47">
        <w:rPr>
          <w:rStyle w:val="a9"/>
        </w:rPr>
        <w:fldChar w:fldCharType="begin" w:fldLock="1"/>
      </w:r>
      <w:r w:rsidRPr="007F2C47">
        <w:rPr>
          <w:rStyle w:val="a9"/>
        </w:rPr>
        <w:instrText xml:space="preserve"> DOCVARIABLE codeok \* MERGEFORMAT </w:instrText>
      </w:r>
      <w:r w:rsidRPr="007F2C47">
        <w:rPr>
          <w:rStyle w:val="a9"/>
        </w:rPr>
        <w:fldChar w:fldCharType="separate"/>
      </w:r>
      <w:r w:rsidRPr="002E5127">
        <w:rPr>
          <w:rStyle w:val="a9"/>
        </w:rPr>
        <w:t xml:space="preserve"> 11786 </w:t>
      </w:r>
      <w:r w:rsidRPr="007F2C47">
        <w:rPr>
          <w:rStyle w:val="a9"/>
        </w:rPr>
        <w:fldChar w:fldCharType="end"/>
      </w:r>
      <w:r w:rsidRPr="007F2C47">
        <w:rPr>
          <w:rStyle w:val="a9"/>
        </w:rPr>
        <w:t> </w:t>
      </w:r>
    </w:p>
    <w:p w:rsidR="007F5A4F" w:rsidRPr="007F2C47" w:rsidRDefault="007F5A4F" w:rsidP="0092778A">
      <w:pPr>
        <w:pStyle w:val="a6"/>
      </w:pPr>
      <w:r w:rsidRPr="007F2C47">
        <w:t xml:space="preserve">4. Сведения о средствах измерения: </w:t>
      </w:r>
      <w:fldSimple w:instr=" DOCVARIABLE izm_tools \* MERGEFORMAT " w:fldLock="1">
        <w:r w:rsidRPr="002E5127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 w:rsidRPr="007F2C47">
              <w:t>Действительно до: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Pr="007F2C47" w:rsidRDefault="007F5A4F" w:rsidP="007144C1">
            <w:pPr>
              <w:pStyle w:val="a8"/>
              <w:jc w:val="left"/>
            </w:pPr>
            <w:r>
              <w:t>Секундомер СОП пр -2а -3 -000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8296</w:t>
            </w:r>
          </w:p>
        </w:tc>
        <w:tc>
          <w:tcPr>
            <w:tcW w:w="1701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448528</w:t>
            </w:r>
          </w:p>
        </w:tc>
        <w:tc>
          <w:tcPr>
            <w:tcW w:w="1559" w:type="dxa"/>
            <w:vAlign w:val="center"/>
          </w:tcPr>
          <w:p w:rsidR="007F5A4F" w:rsidRPr="007F2C47" w:rsidRDefault="007F5A4F" w:rsidP="00883461">
            <w:pPr>
              <w:pStyle w:val="a8"/>
            </w:pPr>
            <w:r>
              <w:t>21.05.2018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7144C1">
            <w:pPr>
              <w:pStyle w:val="a8"/>
              <w:jc w:val="left"/>
            </w:pPr>
            <w:r>
              <w:t>Рулетка измерительная металлическая (0...5000) мм.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443449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23.05.2018</w:t>
            </w:r>
          </w:p>
        </w:tc>
      </w:tr>
      <w:tr w:rsidR="007F5A4F" w:rsidRPr="007F2C47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7144C1">
            <w:pPr>
              <w:pStyle w:val="a8"/>
              <w:jc w:val="left"/>
            </w:pPr>
            <w:r>
              <w:t>Динамометр кистевой ДК 100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0619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465207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19.09.2018</w:t>
            </w:r>
          </w:p>
        </w:tc>
      </w:tr>
    </w:tbl>
    <w:p w:rsidR="007F5A4F" w:rsidRPr="007F2C47" w:rsidRDefault="007F5A4F" w:rsidP="0092778A">
      <w:pPr>
        <w:pStyle w:val="a6"/>
      </w:pPr>
      <w:r w:rsidRPr="007F2C47">
        <w:t>5. НД, устанавливающие метод проведения измерений и оценок и регламентирующие ПДК, ПДУ, нормативные значения измеряемого и оцениваемого фактора:</w:t>
      </w:r>
    </w:p>
    <w:p w:rsidR="007F5A4F" w:rsidRPr="007F2C47" w:rsidRDefault="007F5A4F" w:rsidP="00AD14A4">
      <w:fldSimple w:instr=" DOCVARIABLE izm_nd_new \* MERGEFORMAT " w:fldLock="1">
        <w:r w:rsidRPr="007144C1">
          <w:t>- Методика проведения специальной оценки условий труда, утв. приказом Минтруда России №33н от 24 января 2014 г.</w:t>
        </w:r>
      </w:fldSimple>
    </w:p>
    <w:p w:rsidR="007F5A4F" w:rsidRPr="007F2C47" w:rsidRDefault="007F5A4F" w:rsidP="005859B9">
      <w:pPr>
        <w:pStyle w:val="a6"/>
      </w:pPr>
      <w:r w:rsidRPr="007F2C47">
        <w:t xml:space="preserve">6. Краткое описание выполняемой работы: </w:t>
      </w:r>
    </w:p>
    <w:p w:rsidR="007F5A4F" w:rsidRPr="007F2C47" w:rsidRDefault="007F5A4F" w:rsidP="005859B9">
      <w:fldSimple w:instr=" DOCVARIABLE operac \* MERGEFORMAT " w:fldLock="1">
        <w:r w:rsidRPr="00DB7EEE">
          <w:t xml:space="preserve"> Уборка помещений. </w:t>
        </w:r>
      </w:fldSimple>
    </w:p>
    <w:p w:rsidR="007F5A4F" w:rsidRPr="007F2C47" w:rsidRDefault="007F5A4F" w:rsidP="005859B9">
      <w:pPr>
        <w:pStyle w:val="a6"/>
      </w:pPr>
      <w:r w:rsidRPr="007F2C47">
        <w:t>7. Фактические и нормативные значения измеряемых параметров:</w:t>
      </w:r>
    </w:p>
    <w:tbl>
      <w:tblPr>
        <w:tblW w:w="10024" w:type="dxa"/>
        <w:jc w:val="center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828"/>
        <w:gridCol w:w="2438"/>
        <w:gridCol w:w="2438"/>
        <w:gridCol w:w="1320"/>
      </w:tblGrid>
      <w:tr w:rsidR="007F5A4F" w:rsidRPr="007F2C47" w:rsidTr="005859B9">
        <w:trPr>
          <w:cantSplit/>
          <w:tblHeader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Показатели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Фактическое значение тяжести трудового процесса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Допустимое значение тяжести трудового процесса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Класс условий труда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1.Физическая динамическая  нагрузка за </w:t>
            </w:r>
            <w:r>
              <w:rPr>
                <w:b/>
                <w:sz w:val="18"/>
                <w:szCs w:val="18"/>
              </w:rPr>
              <w:t>рабочий день (</w:t>
            </w:r>
            <w:r w:rsidRPr="007F2C47">
              <w:rPr>
                <w:b/>
                <w:sz w:val="18"/>
                <w:szCs w:val="18"/>
              </w:rPr>
              <w:t>смену</w:t>
            </w:r>
            <w:r>
              <w:rPr>
                <w:b/>
                <w:sz w:val="18"/>
                <w:szCs w:val="18"/>
              </w:rPr>
              <w:t>)</w:t>
            </w:r>
            <w:r w:rsidRPr="007F2C47">
              <w:rPr>
                <w:b/>
                <w:sz w:val="18"/>
                <w:szCs w:val="18"/>
              </w:rPr>
              <w:t>, кг•м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 При региональной нагрузке  при перемещении груза на расстояние до 1 м: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1.2. При общей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1.2.1. При перемещении груза на расстояние от 1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F2C47">
                <w:rPr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15000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1.2.1.1.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1.2.1.2.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1.2.2. При перемещении груза на расстояние более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F2C47">
                <w:rPr>
                  <w:b/>
                  <w:sz w:val="18"/>
                  <w:szCs w:val="18"/>
                </w:rPr>
                <w:t>5 м</w:t>
              </w:r>
            </w:smartTag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28000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1.2.2.1. Расстояние перемещения (м)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1.2.2.2. Количество перемещений (раз)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1.3. Общая физическая динамическая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lastRenderedPageBreak/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28000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1.3.1 Среднее расстояние перемещения груза ( в м.)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2. Масса поднимаемого и перемещаемого груза вручную, кг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2.1. Подъем и перемещение (разовое) тяжести при чередовании с другой работой (до2-х раз в час):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2.2. </w:t>
            </w:r>
            <w:r w:rsidRPr="0082417D">
              <w:rPr>
                <w:sz w:val="18"/>
                <w:szCs w:val="18"/>
              </w:rPr>
              <w:t>Подъем и перемещение тяжести постоянно в течение рабочего дня (смены) (более 2 раз в час)</w:t>
            </w:r>
            <w:r w:rsidRPr="00785BB5">
              <w:rPr>
                <w:sz w:val="18"/>
                <w:szCs w:val="18"/>
              </w:rPr>
              <w:t>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7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 Суммарная масса грузов, перемещаемых в течение каждого часа смены, в том числе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175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2.3.1. С рабочей поверхности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350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2.3.2. С пола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175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3. Стереотипные рабочие движения</w:t>
            </w:r>
            <w:r>
              <w:rPr>
                <w:b/>
                <w:sz w:val="18"/>
                <w:szCs w:val="18"/>
              </w:rPr>
              <w:t xml:space="preserve">, </w:t>
            </w:r>
            <w:r w:rsidRPr="007F2C47">
              <w:rPr>
                <w:b/>
                <w:sz w:val="18"/>
                <w:szCs w:val="18"/>
              </w:rPr>
              <w:t xml:space="preserve">количество за </w:t>
            </w:r>
            <w:r>
              <w:rPr>
                <w:b/>
                <w:sz w:val="18"/>
                <w:szCs w:val="18"/>
              </w:rPr>
              <w:t>рабочий день (</w:t>
            </w:r>
            <w:r w:rsidRPr="007F2C47">
              <w:rPr>
                <w:b/>
                <w:sz w:val="18"/>
                <w:szCs w:val="18"/>
              </w:rPr>
              <w:t>смену)</w:t>
            </w:r>
            <w:r>
              <w:rPr>
                <w:b/>
                <w:sz w:val="18"/>
                <w:szCs w:val="18"/>
              </w:rPr>
              <w:t>, единиц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3.1. При локальной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3.2. При региональной нагрузке 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 xml:space="preserve">4. Статическая нагрузка - величина статической нагрузки за </w:t>
            </w:r>
            <w:r>
              <w:rPr>
                <w:b/>
                <w:sz w:val="18"/>
                <w:szCs w:val="18"/>
              </w:rPr>
              <w:t>рабочий день (</w:t>
            </w:r>
            <w:r w:rsidRPr="007F2C47">
              <w:rPr>
                <w:b/>
                <w:sz w:val="18"/>
                <w:szCs w:val="18"/>
              </w:rPr>
              <w:t>смену)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2C47">
              <w:rPr>
                <w:b/>
                <w:sz w:val="18"/>
                <w:szCs w:val="18"/>
              </w:rPr>
              <w:t>при удержании груза, приложении усилий, кг</w:t>
            </w:r>
            <w:r>
              <w:rPr>
                <w:b/>
                <w:sz w:val="18"/>
                <w:szCs w:val="18"/>
              </w:rPr>
              <w:t>с</w:t>
            </w:r>
            <w:r w:rsidRPr="007F2C47">
              <w:rPr>
                <w:b/>
                <w:sz w:val="18"/>
                <w:szCs w:val="18"/>
              </w:rPr>
              <w:t>•с)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4.1. Одной рукой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22000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4.2. Двумя руками: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42000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4.3. С участием мышц корпуса и ног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4.4. Общая статическая нагрузка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для женщин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60000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C02263">
        <w:trPr>
          <w:cantSplit/>
          <w:trHeight w:val="33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C02263">
            <w:pPr>
              <w:pStyle w:val="a4"/>
              <w:jc w:val="left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5. Рабочая поза</w:t>
            </w:r>
            <w:r>
              <w:rPr>
                <w:b/>
                <w:sz w:val="18"/>
                <w:szCs w:val="18"/>
              </w:rPr>
              <w:t xml:space="preserve"> (</w:t>
            </w:r>
            <w:r w:rsidRPr="0082417D">
              <w:rPr>
                <w:b/>
                <w:sz w:val="18"/>
                <w:szCs w:val="18"/>
              </w:rPr>
              <w:t>рабочее положение тела работник</w:t>
            </w:r>
            <w:r>
              <w:rPr>
                <w:b/>
                <w:sz w:val="18"/>
                <w:szCs w:val="18"/>
              </w:rPr>
              <w:t>а в течение рабочего дня (смены))</w:t>
            </w:r>
            <w:r w:rsidRPr="007F2C47">
              <w:rPr>
                <w:b/>
                <w:sz w:val="18"/>
                <w:szCs w:val="18"/>
              </w:rPr>
              <w:t>, % смены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5.1. Свободная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5.2. Стоя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5.3. Неудобная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5.4. Фиксированная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5.5. Вынужденная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5.6. Поза «сидя» без перерывов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6. Наклоны корпуса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 xml:space="preserve">Наклоны корпуса </w:t>
            </w:r>
            <w:r>
              <w:rPr>
                <w:sz w:val="18"/>
                <w:szCs w:val="18"/>
              </w:rPr>
              <w:t>тела работника</w:t>
            </w:r>
            <w:r w:rsidRPr="007F2C47">
              <w:rPr>
                <w:sz w:val="18"/>
                <w:szCs w:val="18"/>
              </w:rPr>
              <w:t xml:space="preserve"> более 30</w:t>
            </w:r>
            <w:r w:rsidRPr="007F2C47">
              <w:rPr>
                <w:sz w:val="18"/>
                <w:szCs w:val="18"/>
                <w:vertAlign w:val="superscript"/>
              </w:rPr>
              <w:t>О</w:t>
            </w:r>
            <w:r w:rsidRPr="007F2C47">
              <w:rPr>
                <w:sz w:val="18"/>
                <w:szCs w:val="18"/>
              </w:rPr>
              <w:t>, количество за</w:t>
            </w:r>
            <w:r>
              <w:rPr>
                <w:sz w:val="18"/>
                <w:szCs w:val="18"/>
              </w:rPr>
              <w:t xml:space="preserve"> рабочий день</w:t>
            </w:r>
            <w:r w:rsidRPr="007F2C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7F2C47">
              <w:rPr>
                <w:sz w:val="18"/>
                <w:szCs w:val="18"/>
              </w:rPr>
              <w:t>смену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</w:rPr>
            </w:pPr>
            <w:r w:rsidRPr="007F2C47">
              <w:rPr>
                <w:b/>
                <w:sz w:val="18"/>
                <w:szCs w:val="18"/>
              </w:rPr>
              <w:t>7. Перемещени</w:t>
            </w:r>
            <w:r>
              <w:rPr>
                <w:b/>
                <w:sz w:val="18"/>
                <w:szCs w:val="18"/>
              </w:rPr>
              <w:t>я работника</w:t>
            </w:r>
            <w:r w:rsidRPr="007F2C47">
              <w:rPr>
                <w:b/>
                <w:sz w:val="18"/>
                <w:szCs w:val="18"/>
              </w:rPr>
              <w:t xml:space="preserve"> в пространстве, обусловленные технологическим процессом, км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b/>
                <w:sz w:val="18"/>
                <w:szCs w:val="18"/>
                <w:lang w:val="en-US"/>
              </w:rPr>
            </w:pPr>
            <w:r w:rsidRPr="007F2C47">
              <w:rPr>
                <w:sz w:val="18"/>
                <w:szCs w:val="18"/>
              </w:rPr>
              <w:t>7.1. По горизонтали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5859B9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7.2. По вертикали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характерен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2.5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5859B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F5A4F" w:rsidRPr="007F2C47" w:rsidTr="007E12AC">
        <w:trPr>
          <w:cantSplit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rPr>
                <w:sz w:val="18"/>
                <w:szCs w:val="18"/>
              </w:rPr>
            </w:pPr>
            <w:r w:rsidRPr="007F2C47">
              <w:rPr>
                <w:sz w:val="18"/>
                <w:szCs w:val="18"/>
              </w:rPr>
              <w:t>7.3. Суммарное перемещение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A4F" w:rsidRPr="007F2C47" w:rsidRDefault="007F5A4F" w:rsidP="007E12A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7F5A4F" w:rsidRPr="007F2C47" w:rsidRDefault="007F5A4F" w:rsidP="00367816"/>
    <w:p w:rsidR="007F5A4F" w:rsidRPr="007F2C47" w:rsidRDefault="007F5A4F" w:rsidP="00D76DF8">
      <w:r w:rsidRPr="007F2C47">
        <w:rPr>
          <w:b/>
          <w:color w:val="000000"/>
        </w:rPr>
        <w:t>8. Заключение:</w:t>
      </w:r>
      <w:r w:rsidRPr="007F2C47">
        <w:rPr>
          <w:b/>
          <w:color w:val="000000"/>
        </w:rPr>
        <w:br/>
      </w:r>
      <w:fldSimple w:instr=" DOCVARIABLE att_zakl \* MERGEFORMAT " w:fldLock="1">
        <w:r w:rsidRPr="007144C1">
          <w:rPr>
            <w:bCs/>
          </w:rPr>
          <w:t>-</w:t>
        </w:r>
        <w:r w:rsidRPr="007144C1">
          <w:t xml:space="preserve"> фактический уровень вредного фактора соответствует гигиеническим нормативам;</w:t>
        </w:r>
      </w:fldSimple>
      <w:r w:rsidRPr="007F2C47">
        <w:br/>
        <w:t xml:space="preserve">- класс условий труда - </w:t>
      </w:r>
      <w:fldSimple w:instr=" DOCVARIABLE class \* MERGEFORMAT " w:fldLock="1">
        <w:r>
          <w:t xml:space="preserve"> 2 </w:t>
        </w:r>
      </w:fldSimple>
    </w:p>
    <w:p w:rsidR="007F5A4F" w:rsidRPr="007F2C47" w:rsidRDefault="007F5A4F" w:rsidP="00367816">
      <w:pPr>
        <w:spacing w:before="120"/>
        <w:rPr>
          <w:rStyle w:val="a7"/>
        </w:rPr>
      </w:pPr>
      <w:r w:rsidRPr="007F2C47">
        <w:rPr>
          <w:rStyle w:val="a7"/>
        </w:rPr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6A32EA" w:rsidTr="006A32E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  <w:r w:rsidRPr="006A32EA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  <w:r w:rsidRPr="006A32EA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  <w:r w:rsidRPr="006A32EA">
              <w:rPr>
                <w:noProof/>
              </w:rPr>
              <w:drawing>
                <wp:inline distT="0" distB="0" distL="0" distR="0" wp14:anchorId="32EA9D1C" wp14:editId="6D9A01E7">
                  <wp:extent cx="942975" cy="487680"/>
                  <wp:effectExtent l="0" t="0" r="9525" b="7620"/>
                  <wp:docPr id="53" name="Рисунок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  <w:r w:rsidRPr="006A32EA">
              <w:t>Долдо Ж.А.</w:t>
            </w:r>
          </w:p>
        </w:tc>
      </w:tr>
      <w:tr w:rsidR="007F5A4F" w:rsidRPr="006A32EA" w:rsidTr="006A32E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  <w:r w:rsidRPr="006A32E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  <w:r w:rsidRPr="006A32E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  <w:r w:rsidRPr="006A32EA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  <w:r w:rsidRPr="006A32EA">
              <w:rPr>
                <w:vertAlign w:val="superscript"/>
              </w:rPr>
              <w:t>(Ф.И.О.)</w:t>
            </w:r>
          </w:p>
        </w:tc>
      </w:tr>
      <w:tr w:rsidR="007F5A4F" w:rsidRPr="006A32EA" w:rsidTr="006A32EA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  <w:r w:rsidRPr="006A32EA">
              <w:lastRenderedPageBreak/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  <w:r w:rsidRPr="006A32EA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  <w:r w:rsidRPr="006A32EA">
              <w:rPr>
                <w:noProof/>
              </w:rPr>
              <w:drawing>
                <wp:inline distT="0" distB="0" distL="0" distR="0" wp14:anchorId="77D36217" wp14:editId="03670897">
                  <wp:extent cx="942975" cy="387985"/>
                  <wp:effectExtent l="0" t="0" r="9525" b="0"/>
                  <wp:docPr id="54" name="Рисунок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6A32EA" w:rsidRDefault="007F5A4F" w:rsidP="00AA46ED">
            <w:pPr>
              <w:pStyle w:val="a8"/>
            </w:pPr>
            <w:r w:rsidRPr="006A32EA">
              <w:t>Нестеров С.Е.</w:t>
            </w:r>
          </w:p>
        </w:tc>
      </w:tr>
      <w:tr w:rsidR="007F5A4F" w:rsidRPr="006A32EA" w:rsidTr="006A32EA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6A32EA" w:rsidRDefault="007F5A4F" w:rsidP="00AA46ED">
            <w:pPr>
              <w:pStyle w:val="a8"/>
              <w:rPr>
                <w:vertAlign w:val="superscript"/>
              </w:rPr>
            </w:pPr>
            <w:r w:rsidRPr="006A32E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6A32EA" w:rsidRDefault="007F5A4F" w:rsidP="00AA46ED">
            <w:pPr>
              <w:pStyle w:val="a8"/>
              <w:rPr>
                <w:vertAlign w:val="superscript"/>
              </w:rPr>
            </w:pPr>
            <w:r w:rsidRPr="006A32E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6A32EA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6A32EA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6A32EA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6A32EA" w:rsidRDefault="007F5A4F" w:rsidP="00AA46ED">
            <w:pPr>
              <w:pStyle w:val="a8"/>
              <w:rPr>
                <w:vertAlign w:val="superscript"/>
              </w:rPr>
            </w:pPr>
            <w:r w:rsidRPr="006A32EA">
              <w:rPr>
                <w:vertAlign w:val="superscript"/>
              </w:rPr>
              <w:t>(Ф.И.О.)</w:t>
            </w:r>
          </w:p>
        </w:tc>
      </w:tr>
    </w:tbl>
    <w:p w:rsidR="007F5A4F" w:rsidRPr="007F2C47" w:rsidRDefault="007F5A4F" w:rsidP="00B617C4">
      <w:pPr>
        <w:spacing w:before="120"/>
      </w:pPr>
    </w:p>
    <w:p w:rsidR="007F5A4F" w:rsidRDefault="007F5A4F" w:rsidP="009A2489">
      <w:pPr>
        <w:sectPr w:rsidR="007F5A4F" w:rsidSect="007F5A4F">
          <w:headerReference w:type="even" r:id="rId201"/>
          <w:headerReference w:type="default" r:id="rId202"/>
          <w:footerReference w:type="even" r:id="rId203"/>
          <w:footerReference w:type="default" r:id="rId204"/>
          <w:headerReference w:type="first" r:id="rId205"/>
          <w:footerReference w:type="first" r:id="rId20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Pr="00C40AF3" w:rsidRDefault="007F5A4F" w:rsidP="00776AA2">
      <w:pPr>
        <w:jc w:val="right"/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1\\ARMv51_files\\7D6A08F11C26453BB53DD2CCE739A601\\Карта СОУТ1.docx" \!  \* MERGEFORMAT </w:instrText>
      </w:r>
      <w:r>
        <w:fldChar w:fldCharType="separate"/>
      </w:r>
      <w:r w:rsidRPr="00C40AF3">
        <w:rPr>
          <w:sz w:val="20"/>
          <w:szCs w:val="20"/>
        </w:rPr>
        <w:t>Форма №4</w:t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(адрес работодателя, индекс, фамилия, имя, отчество руководителя, телефон, факс, адрес электронной почты)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Pr="00C40AF3" w:rsidRDefault="007F5A4F" w:rsidP="00367816">
      <w:pPr>
        <w:pStyle w:val="1"/>
      </w:pPr>
    </w:p>
    <w:p w:rsidR="007F5A4F" w:rsidRPr="00C40AF3" w:rsidRDefault="007F5A4F" w:rsidP="00367816">
      <w:pPr>
        <w:pStyle w:val="1"/>
      </w:pPr>
      <w:r w:rsidRPr="00C40AF3">
        <w:t xml:space="preserve">КАРТА № </w:t>
      </w:r>
      <w:r w:rsidRPr="00C40AF3">
        <w:rPr>
          <w:b w:val="0"/>
        </w:rPr>
        <w:fldChar w:fldCharType="begin" w:fldLock="1"/>
      </w:r>
      <w:r w:rsidRPr="00C40AF3">
        <w:rPr>
          <w:b w:val="0"/>
        </w:rPr>
        <w:instrText xml:space="preserve"> DOCVARIABLE rm_number \* MERGEFORMAT </w:instrText>
      </w:r>
      <w:r w:rsidRPr="00C40AF3">
        <w:rPr>
          <w:b w:val="0"/>
        </w:rPr>
        <w:fldChar w:fldCharType="separate"/>
      </w:r>
      <w:r>
        <w:rPr>
          <w:b w:val="0"/>
        </w:rPr>
        <w:t xml:space="preserve"> 25 </w:t>
      </w:r>
      <w:r w:rsidRPr="00C40AF3">
        <w:rPr>
          <w:b w:val="0"/>
        </w:rPr>
        <w:fldChar w:fldCharType="end"/>
      </w:r>
      <w:r w:rsidRPr="00C40AF3">
        <w:rPr>
          <w:rStyle w:val="a9"/>
          <w:b w:val="0"/>
          <w:u w:val="none"/>
        </w:rPr>
        <w:t> </w:t>
      </w:r>
      <w:r w:rsidRPr="00C40AF3">
        <w:rPr>
          <w:caps/>
        </w:rPr>
        <w:br/>
      </w:r>
      <w:r w:rsidRPr="00C40AF3">
        <w:t>специальной оценки условий труда работников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RPr="00C40AF3" w:rsidTr="007569C7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Библиотекарь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20316</w:t>
            </w:r>
          </w:p>
        </w:tc>
      </w:tr>
      <w:tr w:rsidR="007F5A4F" w:rsidRPr="00C40AF3" w:rsidTr="007569C7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76AA2">
            <w:pPr>
              <w:rPr>
                <w:vertAlign w:val="superscript"/>
              </w:rPr>
            </w:pPr>
            <w:r w:rsidRPr="007569C7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569C7">
            <w:pPr>
              <w:jc w:val="center"/>
              <w:rPr>
                <w:vertAlign w:val="superscript"/>
              </w:rPr>
            </w:pPr>
            <w:r w:rsidRPr="007569C7">
              <w:rPr>
                <w:vertAlign w:val="superscript"/>
              </w:rPr>
              <w:t>(код по ОК 016-94)</w:t>
            </w:r>
          </w:p>
        </w:tc>
      </w:tr>
    </w:tbl>
    <w:p w:rsidR="007F5A4F" w:rsidRPr="00C40AF3" w:rsidRDefault="007F5A4F" w:rsidP="00776AA2">
      <w:r w:rsidRPr="00C40AF3">
        <w:t>Наименование структурного подразделения: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ceh_info \* MERGEFORMAT </w:instrText>
      </w:r>
      <w:r w:rsidRPr="00C40AF3">
        <w:rPr>
          <w:rStyle w:val="a9"/>
        </w:rPr>
        <w:fldChar w:fldCharType="separate"/>
      </w:r>
      <w:r w:rsidRPr="0034757E">
        <w:rPr>
          <w:rStyle w:val="a9"/>
        </w:rPr>
        <w:t xml:space="preserve"> отсутствует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t>Количество и номера аналогичных рабочих мест: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anal_rms \* MERGEFORMAT </w:instrText>
      </w:r>
      <w:r w:rsidRPr="00C40AF3">
        <w:rPr>
          <w:rStyle w:val="a9"/>
        </w:rPr>
        <w:fldChar w:fldCharType="separate"/>
      </w:r>
      <w:r w:rsidRPr="0034757E">
        <w:rPr>
          <w:rStyle w:val="a9"/>
        </w:rPr>
        <w:t xml:space="preserve">  Отсутствуют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rPr>
          <w:b/>
        </w:rPr>
        <w:t>Строка 010.</w:t>
      </w:r>
      <w:r w:rsidRPr="00C40AF3">
        <w:t> Выпуск ЕТКС, ЕКС  </w:t>
      </w:r>
      <w:r w:rsidRPr="00C40AF3">
        <w:rPr>
          <w:u w:val="single"/>
        </w:rPr>
        <w:t>  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"etks_info" \* MERGEFORMAT </w:instrText>
      </w:r>
      <w:r w:rsidRPr="00C40AF3">
        <w:rPr>
          <w:u w:val="single"/>
        </w:rPr>
        <w:fldChar w:fldCharType="separate"/>
      </w:r>
      <w:r w:rsidRPr="0034757E">
        <w:rPr>
          <w:u w:val="single"/>
        </w:rPr>
        <w:t xml:space="preserve">   КВАЛИФИКАЦИОННЫЕ ХАРАКТЕРИСТИКИ ДОЛЖНОСТЕЙ РАБОТНИКОВ КУЛЬТУРЫ, ИСКУССТВА И КИНЕМАТОГРАФИИ, утверждены приказом Министерства здравоохранения и социального развития Российской Федерации от 30 марта 2011 г. N 251н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</w:t>
      </w:r>
      <w:r w:rsidRPr="00C40AF3">
        <w:rPr>
          <w:u w:val="single"/>
        </w:rPr>
        <w:tab/>
        <w:t>   </w:t>
      </w:r>
      <w:r w:rsidRPr="00C40AF3">
        <w:br/>
      </w:r>
      <w:r w:rsidRPr="00C40AF3">
        <w:rPr>
          <w:b/>
        </w:rPr>
        <w:t>Строка 020.</w:t>
      </w:r>
      <w:r w:rsidRPr="00C40AF3">
        <w:t xml:space="preserve"> Количество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134"/>
      </w:tblGrid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на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на всех аналогичных рабочих местах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-</w:t>
            </w:r>
          </w:p>
        </w:tc>
      </w:tr>
      <w:tr w:rsidR="007F5A4F" w:rsidRPr="00C40AF3" w:rsidTr="007569C7">
        <w:tc>
          <w:tcPr>
            <w:tcW w:w="6345" w:type="dxa"/>
            <w:gridSpan w:val="2"/>
            <w:shd w:val="clear" w:color="auto" w:fill="auto"/>
          </w:tcPr>
          <w:p w:rsidR="007F5A4F" w:rsidRPr="00C40AF3" w:rsidRDefault="007F5A4F" w:rsidP="00776AA2">
            <w:r w:rsidRPr="00C40AF3">
              <w:t>из них: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женщин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лиц в возрасте до 18 лет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0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>
              <w:t>инвалидов, допущенных к выполнению работ на данном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Default="007F5A4F" w:rsidP="007569C7">
            <w:pPr>
              <w:jc w:val="center"/>
            </w:pPr>
            <w:r>
              <w:t>0</w:t>
            </w:r>
          </w:p>
        </w:tc>
      </w:tr>
    </w:tbl>
    <w:p w:rsidR="007F5A4F" w:rsidRPr="00C40AF3" w:rsidRDefault="007F5A4F" w:rsidP="00776AA2">
      <w:r w:rsidRPr="00C40AF3">
        <w:rPr>
          <w:b/>
        </w:rPr>
        <w:t>Строка 021.</w:t>
      </w:r>
      <w:r w:rsidRPr="00C40AF3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031-760-324 19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</w:tbl>
    <w:p w:rsidR="007F5A4F" w:rsidRPr="00C40AF3" w:rsidRDefault="007F5A4F" w:rsidP="00481C22">
      <w:r w:rsidRPr="00C40AF3">
        <w:rPr>
          <w:b/>
        </w:rPr>
        <w:t>Строка 022.</w:t>
      </w:r>
      <w:r w:rsidRPr="00C40AF3">
        <w:t xml:space="preserve">  Используемое оборудование: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oborud \* MERGEFORMAT </w:instrText>
      </w:r>
      <w:r w:rsidRPr="00C40AF3">
        <w:rPr>
          <w:rStyle w:val="a9"/>
        </w:rPr>
        <w:fldChar w:fldCharType="separate"/>
      </w:r>
      <w:r w:rsidRPr="0034757E">
        <w:rPr>
          <w:rStyle w:val="a9"/>
        </w:rPr>
        <w:t xml:space="preserve"> 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pPr>
        <w:ind w:firstLine="1418"/>
      </w:pPr>
      <w:r w:rsidRPr="00C40AF3">
        <w:t>Используемые сырье и материалы: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tools \* MERGEFORMAT </w:instrText>
      </w:r>
      <w:r w:rsidRPr="00C40AF3">
        <w:rPr>
          <w:rStyle w:val="a9"/>
        </w:rPr>
        <w:fldChar w:fldCharType="separate"/>
      </w:r>
      <w:r w:rsidRPr="0034757E">
        <w:rPr>
          <w:rStyle w:val="a9"/>
        </w:rPr>
        <w:t xml:space="preserve"> 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r w:rsidRPr="00C40AF3">
        <w:rPr>
          <w:b/>
        </w:rPr>
        <w:t>Строка 030.</w:t>
      </w:r>
      <w:r w:rsidRPr="00C40AF3">
        <w:t xml:space="preserve"> Оценка условий труда по идентифицированным вредным (опасным) факторам: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252"/>
        <w:gridCol w:w="1134"/>
        <w:gridCol w:w="1559"/>
        <w:gridCol w:w="2127"/>
        <w:gridCol w:w="283"/>
      </w:tblGrid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Код опасности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Класс 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Эффективность СИЗ, +/-/</w:t>
            </w:r>
            <w:r w:rsidRPr="007569C7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 w:rsidRPr="00C40AF3">
              <w:t>Класс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Микроклимат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Световая среда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7569C7" w:rsidTr="007569C7">
        <w:tc>
          <w:tcPr>
            <w:tcW w:w="5353" w:type="dxa"/>
            <w:gridSpan w:val="2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b/>
                <w:color w:val="000000"/>
              </w:rPr>
            </w:pPr>
            <w:r w:rsidRPr="007569C7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7569C7" w:rsidRDefault="007F5A4F" w:rsidP="00C03F4A">
            <w:pPr>
              <w:pStyle w:val="a8"/>
              <w:rPr>
                <w:b/>
              </w:rPr>
            </w:pPr>
          </w:p>
        </w:tc>
      </w:tr>
    </w:tbl>
    <w:p w:rsidR="007F5A4F" w:rsidRPr="00C40AF3" w:rsidRDefault="007F5A4F" w:rsidP="00481C22"/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Pr="00C40AF3" w:rsidRDefault="007F5A4F" w:rsidP="00481C22">
      <w:r w:rsidRPr="00C40AF3">
        <w:rPr>
          <w:b/>
        </w:rPr>
        <w:lastRenderedPageBreak/>
        <w:t>Строка  040.</w:t>
      </w:r>
      <w:r w:rsidRPr="00C40AF3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C40AF3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№</w:t>
            </w:r>
            <w:r w:rsidRPr="00C40AF3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Виды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По результатам оценки условий труда</w:t>
            </w:r>
          </w:p>
        </w:tc>
      </w:tr>
      <w:tr w:rsidR="007F5A4F" w:rsidRPr="00C40AF3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 xml:space="preserve">необходимость  в установлении компенсации </w:t>
            </w:r>
            <w:r w:rsidRPr="00C40AF3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>основание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Повышенная оплата труда работников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Право на досрочное назначение трудовой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Default="007F5A4F" w:rsidP="00CD2D11">
      <w:pPr>
        <w:rPr>
          <w:u w:val="single"/>
        </w:rPr>
      </w:pPr>
      <w:r w:rsidRPr="00C40AF3">
        <w:rPr>
          <w:b/>
        </w:rPr>
        <w:t>Строка 050.</w:t>
      </w:r>
      <w:r w:rsidRPr="00C40AF3">
        <w:t> Рекомендации по улучшению и оздоровлению условий труда, по режима</w:t>
      </w:r>
      <w:r>
        <w:t>м</w:t>
      </w:r>
      <w:r w:rsidRPr="00C40AF3">
        <w:t xml:space="preserve"> труда и отдыха, по подбору работников: </w:t>
      </w:r>
      <w:r w:rsidRPr="00C40AF3">
        <w:rPr>
          <w:u w:val="single"/>
        </w:rPr>
        <w:t>  </w:t>
      </w:r>
      <w:r>
        <w:rPr>
          <w:i/>
          <w:u w:val="single"/>
        </w:rPr>
        <w:t xml:space="preserve"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 </w:t>
      </w:r>
      <w:r>
        <w:rPr>
          <w:u w:val="single"/>
        </w:rPr>
        <w:t xml:space="preserve"> </w:t>
      </w:r>
    </w:p>
    <w:p w:rsidR="007F5A4F" w:rsidRPr="00C40AF3" w:rsidRDefault="007F5A4F" w:rsidP="00CD2D11">
      <w:pPr>
        <w:jc w:val="both"/>
      </w:pPr>
      <w:r w:rsidRPr="00C40AF3">
        <w:t>Дата составления: </w:t>
      </w:r>
      <w:r w:rsidRPr="00C40AF3">
        <w:rPr>
          <w:u w:val="single"/>
        </w:rPr>
        <w:t xml:space="preserve">  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fill_date \* MERGEFORMAT </w:instrText>
      </w:r>
      <w:r w:rsidRPr="00C40AF3">
        <w:rPr>
          <w:u w:val="single"/>
        </w:rPr>
        <w:fldChar w:fldCharType="separate"/>
      </w:r>
      <w:r w:rsidRPr="00540458">
        <w:rPr>
          <w:u w:val="single"/>
        </w:rPr>
        <w:t>14.09.2018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   </w:t>
      </w:r>
    </w:p>
    <w:p w:rsidR="007F5A4F" w:rsidRPr="00C40AF3" w:rsidRDefault="007F5A4F" w:rsidP="003C5C39">
      <w:r w:rsidRPr="00C40AF3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34757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C40AF3" w:rsidTr="00BE4B26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34757E" w:rsidRDefault="007F5A4F" w:rsidP="0034757E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34757E" w:rsidTr="0034757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</w:tr>
      <w:tr w:rsidR="007F5A4F" w:rsidRPr="0034757E" w:rsidTr="0034757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(дата)</w:t>
            </w:r>
          </w:p>
        </w:tc>
      </w:tr>
      <w:tr w:rsidR="007F5A4F" w:rsidRPr="0034757E" w:rsidTr="00F237F3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34757E" w:rsidRDefault="007F5A4F" w:rsidP="0034757E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34757E" w:rsidTr="0034757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</w:tr>
      <w:tr w:rsidR="007F5A4F" w:rsidRPr="0034757E" w:rsidTr="007743A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34757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34757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34757E" w:rsidTr="0034757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757E" w:rsidRDefault="007F5A4F" w:rsidP="004E51DC">
            <w:pPr>
              <w:pStyle w:val="a8"/>
            </w:pPr>
          </w:p>
        </w:tc>
      </w:tr>
      <w:tr w:rsidR="007F5A4F" w:rsidRPr="0034757E" w:rsidTr="0034757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34757E" w:rsidRDefault="007F5A4F" w:rsidP="004E51DC">
            <w:pPr>
              <w:pStyle w:val="a8"/>
              <w:rPr>
                <w:vertAlign w:val="superscript"/>
              </w:rPr>
            </w:pPr>
            <w:r w:rsidRPr="0034757E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 w:rsidRPr="00342FD7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7462E1"/>
    <w:p w:rsidR="007F5A4F" w:rsidRPr="00C40AF3" w:rsidRDefault="007F5A4F" w:rsidP="007462E1">
      <w:r w:rsidRPr="00C40AF3">
        <w:t>С результатами 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C40AF3" w:rsidTr="0034757E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Медведева Лидия Федоровна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lastRenderedPageBreak/>
              <w:t>(подпись)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Default="007F5A4F" w:rsidP="009A2489">
      <w:pPr>
        <w:sectPr w:rsidR="007F5A4F" w:rsidSect="007F5A4F">
          <w:headerReference w:type="default" r:id="rId207"/>
          <w:footerReference w:type="default" r:id="rId20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1\\ARMv51_files\\7D6A08F11C26453BB53DD2CCE739A601\\Освещение1.docx"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249-18/25-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51170E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51170E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51170E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25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51170E">
        <w:rPr>
          <w:rStyle w:val="a9"/>
        </w:rPr>
        <w:t xml:space="preserve"> Библиотекарь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51170E">
        <w:rPr>
          <w:rStyle w:val="a9"/>
        </w:rPr>
        <w:t xml:space="preserve"> 20316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51170E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E85E06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E85E06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E85E06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E85E06">
        <w:t>- Руководство по эксплуатации прибор  комбинированный  "ТКА-ПКМ" (02);</w:t>
      </w:r>
    </w:p>
    <w:p w:rsidR="007F5A4F" w:rsidRPr="00E85E06" w:rsidRDefault="007F5A4F" w:rsidP="00AD14A4">
      <w:r w:rsidRPr="00E85E06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E85E06" w:rsidRDefault="007F5A4F" w:rsidP="00AD14A4">
      <w:r w:rsidRPr="00E85E06">
        <w:t>- САНПИН 2.2.4.3359-16 "САНИТАРНО-ЭПИДЕМИОЛОГИЧЕСКИЕ ТРЕБОВАНИЯ К ФИЗИЧЕСКИМ ФАКТОРАМ НА РАБОЧИХ МЕСТАХ";</w:t>
      </w:r>
    </w:p>
    <w:p w:rsidR="007F5A4F" w:rsidRPr="00AD14A4" w:rsidRDefault="007F5A4F" w:rsidP="00AD14A4">
      <w:r w:rsidRPr="00E85E06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701"/>
        <w:gridCol w:w="1787"/>
        <w:gridCol w:w="1134"/>
        <w:gridCol w:w="1134"/>
        <w:gridCol w:w="1192"/>
        <w:gridCol w:w="1501"/>
      </w:tblGrid>
      <w:tr w:rsidR="007F5A4F" w:rsidRPr="00CC6995" w:rsidTr="00E85E06">
        <w:trPr>
          <w:jc w:val="center"/>
        </w:trPr>
        <w:tc>
          <w:tcPr>
            <w:tcW w:w="1932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70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1787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6B1C41">
              <w:rPr>
                <w:vertAlign w:val="subscript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6B1C41">
              <w:rPr>
                <w:vertAlign w:val="subscript"/>
              </w:rPr>
              <w:t>2</w:t>
            </w:r>
            <w:r>
              <w:t>)</w:t>
            </w:r>
          </w:p>
        </w:tc>
      </w:tr>
      <w:tr w:rsidR="007F5A4F" w:rsidRPr="00CC6995" w:rsidTr="00E85E06">
        <w:trPr>
          <w:jc w:val="center"/>
        </w:trPr>
        <w:tc>
          <w:tcPr>
            <w:tcW w:w="1932" w:type="dxa"/>
            <w:vAlign w:val="center"/>
          </w:tcPr>
          <w:p w:rsidR="007F5A4F" w:rsidRDefault="007F5A4F" w:rsidP="00883461">
            <w:pPr>
              <w:pStyle w:val="a8"/>
            </w:pPr>
            <w:r>
              <w:t>Библиотека</w:t>
            </w:r>
          </w:p>
        </w:tc>
        <w:tc>
          <w:tcPr>
            <w:tcW w:w="170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1787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218/220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E85E06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Библиотека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2.2.4.3359-16, табл. П 9.2, п.1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E85E06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E85E06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AC68E3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415;413;418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E85E06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1716DF">
          <w:rPr>
            <w:bCs/>
          </w:rPr>
          <w:t>-</w:t>
        </w:r>
        <w:r w:rsidRPr="001716DF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A9471F" w:rsidTr="00A9471F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  <w:r w:rsidRPr="00A9471F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  <w:r w:rsidRPr="00A9471F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  <w:r w:rsidRPr="00A9471F">
              <w:rPr>
                <w:noProof/>
              </w:rPr>
              <w:drawing>
                <wp:inline distT="0" distB="0" distL="0" distR="0" wp14:anchorId="79DFD83C" wp14:editId="1B777F5E">
                  <wp:extent cx="942975" cy="487680"/>
                  <wp:effectExtent l="0" t="0" r="9525" b="7620"/>
                  <wp:docPr id="55" name="Рисунок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  <w:r w:rsidRPr="00A9471F">
              <w:t>Долдо Ж.А.</w:t>
            </w:r>
          </w:p>
        </w:tc>
      </w:tr>
      <w:tr w:rsidR="007F5A4F" w:rsidRPr="00A9471F" w:rsidTr="00A9471F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  <w:r w:rsidRPr="00A9471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  <w:r w:rsidRPr="00A9471F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  <w:r w:rsidRPr="00A9471F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  <w:r w:rsidRPr="00A9471F">
              <w:rPr>
                <w:vertAlign w:val="superscript"/>
              </w:rPr>
              <w:t>(Ф.И.О.)</w:t>
            </w:r>
          </w:p>
        </w:tc>
      </w:tr>
      <w:tr w:rsidR="007F5A4F" w:rsidRPr="00A9471F" w:rsidTr="00A9471F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  <w:r w:rsidRPr="00A9471F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  <w:r w:rsidRPr="00A9471F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  <w:r w:rsidRPr="00A9471F">
              <w:rPr>
                <w:noProof/>
              </w:rPr>
              <w:drawing>
                <wp:inline distT="0" distB="0" distL="0" distR="0" wp14:anchorId="5DDA94F6" wp14:editId="25919356">
                  <wp:extent cx="942975" cy="387985"/>
                  <wp:effectExtent l="0" t="0" r="9525" b="0"/>
                  <wp:docPr id="56" name="Рисунок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9471F" w:rsidRDefault="007F5A4F" w:rsidP="00AA46ED">
            <w:pPr>
              <w:pStyle w:val="a8"/>
            </w:pPr>
            <w:r w:rsidRPr="00A9471F">
              <w:t>Нестеров С.Е.</w:t>
            </w:r>
          </w:p>
        </w:tc>
      </w:tr>
      <w:tr w:rsidR="007F5A4F" w:rsidRPr="00A9471F" w:rsidTr="00A9471F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9471F" w:rsidRDefault="007F5A4F" w:rsidP="00AA46ED">
            <w:pPr>
              <w:pStyle w:val="a8"/>
              <w:rPr>
                <w:vertAlign w:val="superscript"/>
              </w:rPr>
            </w:pPr>
            <w:r w:rsidRPr="00A9471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9471F" w:rsidRDefault="007F5A4F" w:rsidP="00AA46ED">
            <w:pPr>
              <w:pStyle w:val="a8"/>
              <w:rPr>
                <w:vertAlign w:val="superscript"/>
              </w:rPr>
            </w:pPr>
            <w:r w:rsidRPr="00A9471F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9471F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A9471F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9471F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9471F" w:rsidRDefault="007F5A4F" w:rsidP="00AA46ED">
            <w:pPr>
              <w:pStyle w:val="a8"/>
              <w:rPr>
                <w:vertAlign w:val="superscript"/>
              </w:rPr>
            </w:pPr>
            <w:r w:rsidRPr="00A9471F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F5A4F" w:rsidRDefault="007F5A4F" w:rsidP="009A2489">
      <w:pPr>
        <w:sectPr w:rsidR="007F5A4F" w:rsidSect="007F5A4F">
          <w:headerReference w:type="even" r:id="rId209"/>
          <w:headerReference w:type="default" r:id="rId210"/>
          <w:footerReference w:type="even" r:id="rId211"/>
          <w:footerReference w:type="default" r:id="rId212"/>
          <w:headerReference w:type="first" r:id="rId213"/>
          <w:footerReference w:type="first" r:id="rId21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Pr="00C40AF3" w:rsidRDefault="007F5A4F" w:rsidP="00776AA2">
      <w:pPr>
        <w:jc w:val="right"/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1\\ARMv51_files\\5C94450FA6214894BCC0AF89BE349DE5\\Карта СОУТ.docx" \!  \* MERGEFORMAT </w:instrText>
      </w:r>
      <w:r>
        <w:fldChar w:fldCharType="separate"/>
      </w:r>
      <w:r w:rsidRPr="00C40AF3">
        <w:rPr>
          <w:sz w:val="20"/>
          <w:szCs w:val="20"/>
        </w:rPr>
        <w:t>Форма №4</w:t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Брянская область, пгт Погар, ул. Гагарина, д. 26; Грибановская Кира Петровна; 2s07@rambler.ru</w:t>
            </w:r>
          </w:p>
        </w:tc>
      </w:tr>
      <w:tr w:rsidR="007F5A4F" w:rsidRPr="00C40AF3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  <w:vertAlign w:val="superscript"/>
              </w:rPr>
              <w:t>(адрес работодателя, индекс, фамилия, имя, отчество руководителя, телефон, факс, адрес электронной почты)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C40AF3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7F5A4F" w:rsidRPr="00C40AF3" w:rsidTr="00776AA2">
        <w:trPr>
          <w:jc w:val="center"/>
        </w:trPr>
        <w:tc>
          <w:tcPr>
            <w:tcW w:w="1800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3223004903</w:t>
            </w:r>
          </w:p>
        </w:tc>
        <w:tc>
          <w:tcPr>
            <w:tcW w:w="165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47884377</w:t>
            </w:r>
          </w:p>
        </w:tc>
        <w:tc>
          <w:tcPr>
            <w:tcW w:w="1995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49007</w:t>
            </w:r>
          </w:p>
        </w:tc>
        <w:tc>
          <w:tcPr>
            <w:tcW w:w="2394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80.21</w:t>
            </w:r>
          </w:p>
        </w:tc>
        <w:tc>
          <w:tcPr>
            <w:tcW w:w="2343" w:type="dxa"/>
          </w:tcPr>
          <w:p w:rsidR="007F5A4F" w:rsidRPr="00C40AF3" w:rsidRDefault="007F5A4F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15642151</w:t>
            </w:r>
          </w:p>
        </w:tc>
      </w:tr>
    </w:tbl>
    <w:p w:rsidR="007F5A4F" w:rsidRPr="00C40AF3" w:rsidRDefault="007F5A4F" w:rsidP="00367816">
      <w:pPr>
        <w:pStyle w:val="1"/>
      </w:pPr>
    </w:p>
    <w:p w:rsidR="007F5A4F" w:rsidRPr="00C40AF3" w:rsidRDefault="007F5A4F" w:rsidP="00367816">
      <w:pPr>
        <w:pStyle w:val="1"/>
      </w:pPr>
      <w:r w:rsidRPr="00C40AF3">
        <w:t xml:space="preserve">КАРТА № </w:t>
      </w:r>
      <w:r w:rsidRPr="00C40AF3">
        <w:rPr>
          <w:b w:val="0"/>
        </w:rPr>
        <w:fldChar w:fldCharType="begin" w:fldLock="1"/>
      </w:r>
      <w:r w:rsidRPr="00C40AF3">
        <w:rPr>
          <w:b w:val="0"/>
        </w:rPr>
        <w:instrText xml:space="preserve"> DOCVARIABLE rm_number \* MERGEFORMAT </w:instrText>
      </w:r>
      <w:r w:rsidRPr="00C40AF3">
        <w:rPr>
          <w:b w:val="0"/>
        </w:rPr>
        <w:fldChar w:fldCharType="separate"/>
      </w:r>
      <w:r>
        <w:rPr>
          <w:b w:val="0"/>
        </w:rPr>
        <w:t xml:space="preserve"> 26 </w:t>
      </w:r>
      <w:r w:rsidRPr="00C40AF3">
        <w:rPr>
          <w:b w:val="0"/>
        </w:rPr>
        <w:fldChar w:fldCharType="end"/>
      </w:r>
      <w:r w:rsidRPr="00C40AF3">
        <w:rPr>
          <w:rStyle w:val="a9"/>
          <w:b w:val="0"/>
          <w:u w:val="none"/>
        </w:rPr>
        <w:t> </w:t>
      </w:r>
      <w:r w:rsidRPr="00C40AF3">
        <w:rPr>
          <w:caps/>
        </w:rPr>
        <w:br/>
      </w:r>
      <w:r w:rsidRPr="00C40AF3">
        <w:t>специальной оценки условий труда работников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7F5A4F" w:rsidRPr="00C40AF3" w:rsidTr="007569C7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 xml:space="preserve">Секретарь 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7F5A4F" w:rsidRPr="00C40AF3" w:rsidRDefault="007F5A4F" w:rsidP="00232C8F">
            <w:r>
              <w:t>26341</w:t>
            </w:r>
          </w:p>
        </w:tc>
      </w:tr>
      <w:tr w:rsidR="007F5A4F" w:rsidRPr="00C40AF3" w:rsidTr="007569C7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76AA2">
            <w:pPr>
              <w:rPr>
                <w:vertAlign w:val="superscript"/>
              </w:rPr>
            </w:pPr>
            <w:r w:rsidRPr="007569C7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7F5A4F" w:rsidRPr="007569C7" w:rsidRDefault="007F5A4F" w:rsidP="007569C7">
            <w:pPr>
              <w:jc w:val="center"/>
              <w:rPr>
                <w:vertAlign w:val="superscript"/>
              </w:rPr>
            </w:pPr>
            <w:r w:rsidRPr="007569C7">
              <w:rPr>
                <w:vertAlign w:val="superscript"/>
              </w:rPr>
              <w:t>(код по ОК 016-94)</w:t>
            </w:r>
          </w:p>
        </w:tc>
      </w:tr>
    </w:tbl>
    <w:p w:rsidR="007F5A4F" w:rsidRPr="00C40AF3" w:rsidRDefault="007F5A4F" w:rsidP="00776AA2">
      <w:r w:rsidRPr="00C40AF3">
        <w:t>Наименование структурного подразделения: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ceh_info \* MERGEFORMAT </w:instrText>
      </w:r>
      <w:r w:rsidRPr="00C40AF3">
        <w:rPr>
          <w:rStyle w:val="a9"/>
        </w:rPr>
        <w:fldChar w:fldCharType="separate"/>
      </w:r>
      <w:r w:rsidRPr="00993AAA">
        <w:rPr>
          <w:rStyle w:val="a9"/>
        </w:rPr>
        <w:t xml:space="preserve"> отсутствует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t>Количество и номера аналогичных рабочих мест: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anal_rms \* MERGEFORMAT </w:instrText>
      </w:r>
      <w:r w:rsidRPr="00C40AF3">
        <w:rPr>
          <w:rStyle w:val="a9"/>
        </w:rPr>
        <w:fldChar w:fldCharType="separate"/>
      </w:r>
      <w:r w:rsidRPr="00993AAA">
        <w:rPr>
          <w:rStyle w:val="a9"/>
        </w:rPr>
        <w:t xml:space="preserve">  Отсутствуют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776AA2">
      <w:r w:rsidRPr="00C40AF3">
        <w:rPr>
          <w:b/>
        </w:rPr>
        <w:t>Строка 010.</w:t>
      </w:r>
      <w:r w:rsidRPr="00C40AF3">
        <w:t> Выпуск ЕТКС, ЕКС  </w:t>
      </w:r>
      <w:r w:rsidRPr="00C40AF3">
        <w:rPr>
          <w:u w:val="single"/>
        </w:rPr>
        <w:t>  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"etks_info" \* MERGEFORMAT </w:instrText>
      </w:r>
      <w:r w:rsidRPr="00C40AF3">
        <w:rPr>
          <w:u w:val="single"/>
        </w:rPr>
        <w:fldChar w:fldCharType="separate"/>
      </w:r>
      <w:r w:rsidRPr="00993AAA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96, от 27.03.2018 г. N 197)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</w:t>
      </w:r>
      <w:r w:rsidRPr="00C40AF3">
        <w:rPr>
          <w:u w:val="single"/>
        </w:rPr>
        <w:tab/>
        <w:t>   </w:t>
      </w:r>
      <w:r w:rsidRPr="00C40AF3">
        <w:br/>
      </w:r>
      <w:r w:rsidRPr="00C40AF3">
        <w:rPr>
          <w:b/>
        </w:rPr>
        <w:t>Строка 020.</w:t>
      </w:r>
      <w:r w:rsidRPr="00C40AF3">
        <w:t xml:space="preserve"> Количество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134"/>
      </w:tblGrid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на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на всех аналогичных рабочих местах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-</w:t>
            </w:r>
          </w:p>
        </w:tc>
      </w:tr>
      <w:tr w:rsidR="007F5A4F" w:rsidRPr="00C40AF3" w:rsidTr="007569C7">
        <w:tc>
          <w:tcPr>
            <w:tcW w:w="6345" w:type="dxa"/>
            <w:gridSpan w:val="2"/>
            <w:shd w:val="clear" w:color="auto" w:fill="auto"/>
          </w:tcPr>
          <w:p w:rsidR="007F5A4F" w:rsidRPr="00C40AF3" w:rsidRDefault="007F5A4F" w:rsidP="00776AA2">
            <w:r w:rsidRPr="00C40AF3">
              <w:t>из них: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женщин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1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 w:rsidRPr="00C40AF3">
              <w:t>лиц в возрасте до 18 лет</w:t>
            </w:r>
          </w:p>
        </w:tc>
        <w:tc>
          <w:tcPr>
            <w:tcW w:w="1134" w:type="dxa"/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0</w:t>
            </w:r>
          </w:p>
        </w:tc>
      </w:tr>
      <w:tr w:rsidR="007F5A4F" w:rsidRPr="00C40AF3" w:rsidTr="00342FD7">
        <w:tc>
          <w:tcPr>
            <w:tcW w:w="5211" w:type="dxa"/>
            <w:shd w:val="clear" w:color="auto" w:fill="auto"/>
          </w:tcPr>
          <w:p w:rsidR="007F5A4F" w:rsidRPr="00C40AF3" w:rsidRDefault="007F5A4F" w:rsidP="00776AA2">
            <w:r>
              <w:t>инвалидов, допущенных к выполнению работ на данном рабочем месте</w:t>
            </w:r>
          </w:p>
        </w:tc>
        <w:tc>
          <w:tcPr>
            <w:tcW w:w="1134" w:type="dxa"/>
            <w:shd w:val="clear" w:color="auto" w:fill="auto"/>
          </w:tcPr>
          <w:p w:rsidR="007F5A4F" w:rsidRDefault="007F5A4F" w:rsidP="007569C7">
            <w:pPr>
              <w:jc w:val="center"/>
            </w:pPr>
            <w:r>
              <w:t>0</w:t>
            </w:r>
          </w:p>
        </w:tc>
      </w:tr>
    </w:tbl>
    <w:p w:rsidR="007F5A4F" w:rsidRPr="00C40AF3" w:rsidRDefault="007F5A4F" w:rsidP="00776AA2">
      <w:r w:rsidRPr="00C40AF3">
        <w:rPr>
          <w:b/>
        </w:rPr>
        <w:t>Строка 021.</w:t>
      </w:r>
      <w:r w:rsidRPr="00C40AF3">
        <w:t xml:space="preserve"> СНИЛС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84"/>
      </w:tblGrid>
      <w:tr w:rsidR="007F5A4F" w:rsidRPr="00C40AF3" w:rsidTr="007569C7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7F5A4F" w:rsidRPr="00C40AF3" w:rsidRDefault="007F5A4F" w:rsidP="007569C7">
            <w:pPr>
              <w:jc w:val="center"/>
            </w:pPr>
            <w:r>
              <w:t>122-664-755 56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F5A4F" w:rsidRPr="00C40AF3" w:rsidRDefault="007F5A4F" w:rsidP="00AD14A4">
            <w:pPr>
              <w:rPr>
                <w:rStyle w:val="a7"/>
              </w:rPr>
            </w:pPr>
          </w:p>
        </w:tc>
      </w:tr>
    </w:tbl>
    <w:p w:rsidR="007F5A4F" w:rsidRPr="00C40AF3" w:rsidRDefault="007F5A4F" w:rsidP="00481C22">
      <w:r w:rsidRPr="00C40AF3">
        <w:rPr>
          <w:b/>
        </w:rPr>
        <w:t>Строка 022.</w:t>
      </w:r>
      <w:r w:rsidRPr="00C40AF3">
        <w:t xml:space="preserve">  Используемое оборудование: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oborud \* MERGEFORMAT </w:instrText>
      </w:r>
      <w:r w:rsidRPr="00C40AF3">
        <w:rPr>
          <w:rStyle w:val="a9"/>
        </w:rPr>
        <w:fldChar w:fldCharType="separate"/>
      </w:r>
      <w:r w:rsidRPr="00993AAA">
        <w:rPr>
          <w:rStyle w:val="a9"/>
        </w:rPr>
        <w:t xml:space="preserve"> 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pPr>
        <w:ind w:firstLine="1418"/>
      </w:pPr>
      <w:r w:rsidRPr="00C40AF3">
        <w:t>Используемые сырье и материалы:</w:t>
      </w:r>
      <w:r w:rsidRPr="00C40AF3">
        <w:rPr>
          <w:rStyle w:val="a9"/>
        </w:rPr>
        <w:t xml:space="preserve"> </w:t>
      </w:r>
      <w:r w:rsidRPr="00C40AF3">
        <w:rPr>
          <w:rStyle w:val="a9"/>
        </w:rPr>
        <w:fldChar w:fldCharType="begin" w:fldLock="1"/>
      </w:r>
      <w:r w:rsidRPr="00C40AF3">
        <w:rPr>
          <w:rStyle w:val="a9"/>
        </w:rPr>
        <w:instrText xml:space="preserve"> DOCVARIABLE tools \* MERGEFORMAT </w:instrText>
      </w:r>
      <w:r w:rsidRPr="00C40AF3">
        <w:rPr>
          <w:rStyle w:val="a9"/>
        </w:rPr>
        <w:fldChar w:fldCharType="separate"/>
      </w:r>
      <w:r w:rsidRPr="00993AAA">
        <w:rPr>
          <w:rStyle w:val="a9"/>
        </w:rPr>
        <w:t xml:space="preserve">  </w:t>
      </w:r>
      <w:r w:rsidRPr="00C40AF3">
        <w:rPr>
          <w:rStyle w:val="a9"/>
        </w:rPr>
        <w:fldChar w:fldCharType="end"/>
      </w:r>
      <w:r w:rsidRPr="00C40AF3">
        <w:rPr>
          <w:rStyle w:val="a9"/>
        </w:rPr>
        <w:t> </w:t>
      </w:r>
    </w:p>
    <w:p w:rsidR="007F5A4F" w:rsidRPr="00C40AF3" w:rsidRDefault="007F5A4F" w:rsidP="00481C22">
      <w:r w:rsidRPr="00C40AF3">
        <w:rPr>
          <w:b/>
        </w:rPr>
        <w:t>Строка 030.</w:t>
      </w:r>
      <w:r w:rsidRPr="00C40AF3">
        <w:t xml:space="preserve"> Оценка условий труда по идентифицированным вредным (опасным) факторам: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252"/>
        <w:gridCol w:w="1134"/>
        <w:gridCol w:w="1559"/>
        <w:gridCol w:w="2127"/>
        <w:gridCol w:w="283"/>
      </w:tblGrid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Код опасности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Класс 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Эффективность СИЗ, +/-/</w:t>
            </w:r>
            <w:r w:rsidRPr="007569C7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 w:rsidRPr="00C40AF3">
              <w:t>Класс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07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09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Микроклимат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12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Световая среда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C40AF3" w:rsidTr="007569C7">
        <w:tc>
          <w:tcPr>
            <w:tcW w:w="1101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14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color w:val="000000"/>
              </w:rPr>
            </w:pPr>
            <w:r w:rsidRPr="007569C7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C40AF3" w:rsidRDefault="007F5A4F" w:rsidP="00C03F4A">
            <w:pPr>
              <w:pStyle w:val="a8"/>
            </w:pPr>
            <w: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</w:p>
        </w:tc>
      </w:tr>
      <w:tr w:rsidR="007F5A4F" w:rsidRPr="007569C7" w:rsidTr="007569C7">
        <w:tc>
          <w:tcPr>
            <w:tcW w:w="5353" w:type="dxa"/>
            <w:gridSpan w:val="2"/>
            <w:shd w:val="clear" w:color="auto" w:fill="auto"/>
            <w:vAlign w:val="center"/>
          </w:tcPr>
          <w:p w:rsidR="007F5A4F" w:rsidRPr="007569C7" w:rsidRDefault="007F5A4F" w:rsidP="007569C7">
            <w:pPr>
              <w:pStyle w:val="a8"/>
              <w:jc w:val="left"/>
              <w:rPr>
                <w:b/>
                <w:color w:val="000000"/>
              </w:rPr>
            </w:pPr>
            <w:r w:rsidRPr="007569C7">
              <w:rPr>
                <w:b/>
                <w:color w:val="000000"/>
              </w:rPr>
              <w:lastRenderedPageBreak/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A4F" w:rsidRPr="00C40AF3" w:rsidRDefault="007F5A4F" w:rsidP="007657D5">
            <w:pPr>
              <w:pStyle w:val="a8"/>
            </w:pPr>
            <w:r w:rsidRPr="00C40AF3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5A4F" w:rsidRPr="007569C7" w:rsidRDefault="007F5A4F" w:rsidP="007657D5">
            <w:pPr>
              <w:pStyle w:val="a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F5A4F" w:rsidRPr="007569C7" w:rsidRDefault="007F5A4F" w:rsidP="00C03F4A">
            <w:pPr>
              <w:pStyle w:val="a8"/>
              <w:rPr>
                <w:b/>
              </w:rPr>
            </w:pPr>
          </w:p>
        </w:tc>
      </w:tr>
    </w:tbl>
    <w:p w:rsidR="007F5A4F" w:rsidRPr="00C40AF3" w:rsidRDefault="007F5A4F" w:rsidP="00481C22"/>
    <w:p w:rsidR="007F5A4F" w:rsidRDefault="007F5A4F" w:rsidP="00481C22">
      <w:pPr>
        <w:rPr>
          <w:b/>
        </w:rPr>
      </w:pPr>
    </w:p>
    <w:p w:rsidR="007F5A4F" w:rsidRDefault="007F5A4F" w:rsidP="00481C22">
      <w:pPr>
        <w:rPr>
          <w:b/>
        </w:rPr>
      </w:pPr>
    </w:p>
    <w:p w:rsidR="007F5A4F" w:rsidRPr="00C40AF3" w:rsidRDefault="007F5A4F" w:rsidP="00481C22">
      <w:r w:rsidRPr="00C40AF3">
        <w:rPr>
          <w:b/>
        </w:rPr>
        <w:t>Строка  040.</w:t>
      </w:r>
      <w:r w:rsidRPr="00C40AF3">
        <w:t xml:space="preserve"> Гарантии и компенсации, предоставляемые работнику (работникам),  занятым на данном рабочем месте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7F5A4F" w:rsidRPr="00C40AF3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№</w:t>
            </w:r>
            <w:r w:rsidRPr="00C40AF3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Виды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  <w:r w:rsidRPr="00C40AF3">
              <w:t>По результатам оценки условий труда</w:t>
            </w:r>
          </w:p>
        </w:tc>
      </w:tr>
      <w:tr w:rsidR="007F5A4F" w:rsidRPr="00C40AF3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 xml:space="preserve">необходимость  в установлении компенсации </w:t>
            </w:r>
            <w:r w:rsidRPr="00C40AF3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481C22">
            <w:pPr>
              <w:pStyle w:val="a8"/>
              <w:rPr>
                <w:sz w:val="18"/>
                <w:szCs w:val="18"/>
              </w:rPr>
            </w:pPr>
            <w:r w:rsidRPr="00C40AF3">
              <w:rPr>
                <w:sz w:val="18"/>
                <w:szCs w:val="18"/>
              </w:rPr>
              <w:t>основание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Повышенная оплата труда работников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Право на досрочное назначение трудовой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7F5A4F" w:rsidRPr="00C40AF3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 w:rsidRPr="00C40AF3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  <w:jc w:val="left"/>
            </w:pPr>
            <w:r w:rsidRPr="00C40AF3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1456F8">
            <w:pPr>
              <w:pStyle w:val="a8"/>
            </w:pPr>
            <w:r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A4F" w:rsidRPr="00C40AF3" w:rsidRDefault="007F5A4F" w:rsidP="00DB1272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Министерства здравоохранения и социального развития Российской Федерации от 12 апреля 2011 г. N 302н, прил.2, п. 18.</w:t>
            </w:r>
          </w:p>
        </w:tc>
      </w:tr>
    </w:tbl>
    <w:p w:rsidR="007F5A4F" w:rsidRDefault="007F5A4F" w:rsidP="00CD2D11">
      <w:pPr>
        <w:rPr>
          <w:u w:val="single"/>
        </w:rPr>
      </w:pPr>
      <w:r w:rsidRPr="00C40AF3">
        <w:rPr>
          <w:b/>
        </w:rPr>
        <w:t>Строка 050.</w:t>
      </w:r>
      <w:r w:rsidRPr="00C40AF3">
        <w:t> Рекомендации по улучшению и оздоровлению условий труда, по режима</w:t>
      </w:r>
      <w:r>
        <w:t>м</w:t>
      </w:r>
      <w:r w:rsidRPr="00C40AF3">
        <w:t xml:space="preserve"> труда и отдыха, по подбору работников: </w:t>
      </w:r>
      <w:r w:rsidRPr="00C40AF3">
        <w:rPr>
          <w:u w:val="single"/>
        </w:rPr>
        <w:t>  </w:t>
      </w:r>
      <w:r>
        <w:rPr>
          <w:i/>
          <w:u w:val="single"/>
        </w:rPr>
        <w:t xml:space="preserve">Рекомендации по подбору работников: возможность применения труда женщин - да (при условии соблюдения ТК РФ, статья 253; пост. Правительства РФ от 25 февраля 2000 г. №162); возможность применения труда лиц до 18 лет - нет (согласно требования к квалификации; ТК РФ, статья 265; пост. Правительства РФ от 25 февраля 2000 г. №163); возможность применения труда инвалидов - да (по медицинским показаниям в соответствии со справкой об инвалидности и индивидуальной программой реабилитации) </w:t>
      </w:r>
      <w:r>
        <w:rPr>
          <w:u w:val="single"/>
        </w:rPr>
        <w:t xml:space="preserve"> </w:t>
      </w:r>
    </w:p>
    <w:p w:rsidR="007F5A4F" w:rsidRPr="00C40AF3" w:rsidRDefault="007F5A4F" w:rsidP="00CD2D11">
      <w:pPr>
        <w:jc w:val="both"/>
      </w:pPr>
      <w:r w:rsidRPr="00C40AF3">
        <w:t>Дата составления: </w:t>
      </w:r>
      <w:r w:rsidRPr="00C40AF3">
        <w:rPr>
          <w:u w:val="single"/>
        </w:rPr>
        <w:t xml:space="preserve">  </w:t>
      </w:r>
      <w:r w:rsidRPr="00C40AF3">
        <w:rPr>
          <w:u w:val="single"/>
        </w:rPr>
        <w:fldChar w:fldCharType="begin" w:fldLock="1"/>
      </w:r>
      <w:r w:rsidRPr="00C40AF3">
        <w:rPr>
          <w:u w:val="single"/>
        </w:rPr>
        <w:instrText xml:space="preserve"> DOCVARIABLE fill_date \* MERGEFORMAT </w:instrText>
      </w:r>
      <w:r w:rsidRPr="00C40AF3">
        <w:rPr>
          <w:u w:val="single"/>
        </w:rPr>
        <w:fldChar w:fldCharType="separate"/>
      </w:r>
      <w:r w:rsidRPr="0041362D">
        <w:rPr>
          <w:u w:val="single"/>
        </w:rPr>
        <w:t>14.09.2018</w:t>
      </w:r>
      <w:r w:rsidRPr="00C40AF3">
        <w:rPr>
          <w:u w:val="single"/>
        </w:rPr>
        <w:fldChar w:fldCharType="end"/>
      </w:r>
      <w:r w:rsidRPr="00C40AF3">
        <w:rPr>
          <w:u w:val="single"/>
        </w:rPr>
        <w:t xml:space="preserve">    </w:t>
      </w:r>
    </w:p>
    <w:p w:rsidR="007F5A4F" w:rsidRPr="00C40AF3" w:rsidRDefault="007F5A4F" w:rsidP="003C5C39">
      <w:r w:rsidRPr="00C40AF3">
        <w:t>Председатель комиссии по проведению специальной оценки условий труда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Грибановская К.П.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993AA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C40AF3" w:rsidTr="00B7126E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993AAA" w:rsidRDefault="007F5A4F" w:rsidP="00993AAA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993AAA" w:rsidTr="00993AA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  <w:r>
              <w:t>Пряжевская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</w:tr>
      <w:tr w:rsidR="007F5A4F" w:rsidRPr="00993AAA" w:rsidTr="00993AA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(дата)</w:t>
            </w:r>
          </w:p>
        </w:tc>
      </w:tr>
      <w:tr w:rsidR="007F5A4F" w:rsidRPr="00993AAA" w:rsidTr="00324576">
        <w:trPr>
          <w:trHeight w:val="284"/>
          <w:jc w:val="center"/>
        </w:trPr>
        <w:tc>
          <w:tcPr>
            <w:tcW w:w="10388" w:type="dxa"/>
            <w:gridSpan w:val="7"/>
            <w:shd w:val="clear" w:color="auto" w:fill="auto"/>
            <w:vAlign w:val="bottom"/>
          </w:tcPr>
          <w:p w:rsidR="007F5A4F" w:rsidRPr="00993AAA" w:rsidRDefault="007F5A4F" w:rsidP="00993AAA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7F5A4F" w:rsidRPr="00993AAA" w:rsidTr="00993AA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</w:tr>
      <w:tr w:rsidR="007F5A4F" w:rsidRPr="00993AAA" w:rsidTr="00023A0C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7F5A4F" w:rsidRPr="00C40AF3" w:rsidTr="00993AA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993AA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  <w:tr w:rsidR="007F5A4F" w:rsidRPr="00993AAA" w:rsidTr="00993AA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993AAA" w:rsidRDefault="007F5A4F" w:rsidP="004E51DC">
            <w:pPr>
              <w:pStyle w:val="a8"/>
            </w:pPr>
          </w:p>
        </w:tc>
      </w:tr>
      <w:tr w:rsidR="007F5A4F" w:rsidRPr="00993AAA" w:rsidTr="00993AA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F5A4F" w:rsidRPr="00993AAA" w:rsidRDefault="007F5A4F" w:rsidP="004E51DC">
            <w:pPr>
              <w:pStyle w:val="a8"/>
              <w:rPr>
                <w:vertAlign w:val="superscript"/>
              </w:rPr>
            </w:pPr>
            <w:r w:rsidRPr="00993AAA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Pr="00C40AF3" w:rsidRDefault="007F5A4F" w:rsidP="003C5C39">
      <w:r w:rsidRPr="00C40AF3"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3150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Долдо Ж.А.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b/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</w:pPr>
            <w:r w:rsidRPr="00342FD7">
              <w:t>3060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 w:rsidRPr="00342FD7">
              <w:t>Нестеров С.Е.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342FD7" w:rsidRDefault="007F5A4F" w:rsidP="003C5C39">
            <w:pPr>
              <w:pStyle w:val="a8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342FD7" w:rsidRDefault="007F5A4F" w:rsidP="00EF07A3">
            <w:pPr>
              <w:pStyle w:val="a8"/>
            </w:pPr>
            <w:r>
              <w:t>14.09.2018</w:t>
            </w:r>
          </w:p>
        </w:tc>
      </w:tr>
      <w:tr w:rsidR="007F5A4F" w:rsidRPr="00342FD7" w:rsidTr="00342FD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lastRenderedPageBreak/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7F5A4F" w:rsidRPr="00342FD7" w:rsidRDefault="007F5A4F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7F5A4F" w:rsidRPr="00342FD7" w:rsidRDefault="007F5A4F" w:rsidP="00EF07A3">
            <w:pPr>
              <w:pStyle w:val="a8"/>
              <w:rPr>
                <w:vertAlign w:val="superscript"/>
              </w:rPr>
            </w:pPr>
            <w:r w:rsidRPr="00342FD7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7462E1"/>
    <w:p w:rsidR="007F5A4F" w:rsidRPr="00C40AF3" w:rsidRDefault="007F5A4F" w:rsidP="007462E1">
      <w:r w:rsidRPr="00C40AF3">
        <w:t>С результатами оценки условий труда ознакомлен(ы)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1"/>
        <w:gridCol w:w="283"/>
        <w:gridCol w:w="5387"/>
        <w:gridCol w:w="283"/>
        <w:gridCol w:w="1613"/>
      </w:tblGrid>
      <w:tr w:rsidR="007F5A4F" w:rsidRPr="00C40AF3" w:rsidTr="00993AAA">
        <w:trPr>
          <w:trHeight w:val="284"/>
          <w:jc w:val="center"/>
        </w:trPr>
        <w:tc>
          <w:tcPr>
            <w:tcW w:w="2751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  <w:r>
              <w:t>Скрипник Валентина Павловна</w:t>
            </w:r>
          </w:p>
        </w:tc>
        <w:tc>
          <w:tcPr>
            <w:tcW w:w="283" w:type="dxa"/>
            <w:vAlign w:val="bottom"/>
          </w:tcPr>
          <w:p w:rsidR="007F5A4F" w:rsidRPr="00C40AF3" w:rsidRDefault="007F5A4F" w:rsidP="004E51DC">
            <w:pPr>
              <w:pStyle w:val="a8"/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vAlign w:val="bottom"/>
          </w:tcPr>
          <w:p w:rsidR="007F5A4F" w:rsidRPr="00C40AF3" w:rsidRDefault="007F5A4F" w:rsidP="004E51DC">
            <w:pPr>
              <w:pStyle w:val="a8"/>
            </w:pPr>
          </w:p>
        </w:tc>
      </w:tr>
      <w:tr w:rsidR="007F5A4F" w:rsidRPr="00C40AF3" w:rsidTr="00FE21DE">
        <w:trPr>
          <w:trHeight w:val="284"/>
          <w:jc w:val="center"/>
        </w:trPr>
        <w:tc>
          <w:tcPr>
            <w:tcW w:w="2751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F5A4F" w:rsidRPr="00C40AF3" w:rsidRDefault="007F5A4F" w:rsidP="00EF07A3">
            <w:pPr>
              <w:pStyle w:val="a8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 работника)</w:t>
            </w:r>
          </w:p>
        </w:tc>
        <w:tc>
          <w:tcPr>
            <w:tcW w:w="283" w:type="dxa"/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7F5A4F" w:rsidRPr="00C40AF3" w:rsidRDefault="007F5A4F" w:rsidP="004E51DC">
            <w:pPr>
              <w:pStyle w:val="a8"/>
              <w:rPr>
                <w:vertAlign w:val="superscript"/>
              </w:rPr>
            </w:pPr>
            <w:r w:rsidRPr="00C40AF3">
              <w:rPr>
                <w:vertAlign w:val="superscript"/>
              </w:rPr>
              <w:t>(дата)</w:t>
            </w:r>
          </w:p>
        </w:tc>
      </w:tr>
    </w:tbl>
    <w:p w:rsidR="007F5A4F" w:rsidRPr="00C40AF3" w:rsidRDefault="007F5A4F" w:rsidP="003C5C39"/>
    <w:p w:rsidR="007F5A4F" w:rsidRDefault="007F5A4F" w:rsidP="009A2489">
      <w:pPr>
        <w:sectPr w:rsidR="007F5A4F" w:rsidSect="007F5A4F">
          <w:headerReference w:type="default" r:id="rId215"/>
          <w:footerReference w:type="default" r:id="rId21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>
        <w:fldChar w:fldCharType="end"/>
      </w:r>
    </w:p>
    <w:p w:rsidR="007F5A4F" w:rsidRDefault="007F5A4F" w:rsidP="009A2489">
      <w:pPr>
        <w:rPr>
          <w:sz w:val="20"/>
          <w:szCs w:val="20"/>
        </w:rPr>
      </w:pPr>
      <w:r>
        <w:lastRenderedPageBreak/>
        <w:fldChar w:fldCharType="begin"/>
      </w:r>
      <w:r>
        <w:instrText xml:space="preserve"> INCLUDETEXT  "\\\\Server\\attestat\\СОУТ 2018\\МБОУ Погарская СОШ № 1\\ARMv51_files\\5C94450FA6214894BCC0AF89BE349DE5\\Освещение.docx" \!  \* MERGEFORMAT </w:instrText>
      </w:r>
      <w:r>
        <w:fldChar w:fldCharType="separat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7F5A4F" w:rsidRPr="005A3A36" w:rsidTr="000F3C2A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"РЕГИОНАЛЬНЫЙ ЦЕНТР ОХРАНЫ ТРУДА"; Регистрационный номер - 426 от 22.12.2016</w:t>
            </w:r>
          </w:p>
        </w:tc>
      </w:tr>
      <w:tr w:rsidR="007F5A4F" w:rsidRPr="00EC6232" w:rsidTr="000F3C2A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 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F9552A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F9552A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Регистрационный номер аттестата аккредитации</w:t>
            </w:r>
            <w:r>
              <w:rPr>
                <w:color w:val="000000"/>
                <w:sz w:val="18"/>
                <w:szCs w:val="18"/>
              </w:rPr>
              <w:t xml:space="preserve">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 w:rsidRPr="00F9552A">
              <w:rPr>
                <w:color w:val="000000"/>
                <w:sz w:val="18"/>
                <w:szCs w:val="18"/>
              </w:rPr>
              <w:t xml:space="preserve">Дата окончания </w:t>
            </w:r>
          </w:p>
        </w:tc>
      </w:tr>
      <w:tr w:rsidR="007F5A4F" w:rsidRPr="00EC6232" w:rsidTr="000F3C2A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RA.RU.21AO33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A4F" w:rsidRPr="00F9552A" w:rsidRDefault="007F5A4F" w:rsidP="000F3C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02.12.2021</w:t>
            </w:r>
          </w:p>
        </w:tc>
      </w:tr>
    </w:tbl>
    <w:p w:rsidR="007F5A4F" w:rsidRDefault="007F5A4F" w:rsidP="000F3C2A">
      <w:pPr>
        <w:pStyle w:val="1"/>
      </w:pPr>
    </w:p>
    <w:p w:rsidR="007F5A4F" w:rsidRPr="00234932" w:rsidRDefault="007F5A4F" w:rsidP="00367816">
      <w:pPr>
        <w:pStyle w:val="1"/>
      </w:pPr>
      <w:r w:rsidRPr="00FB001B">
        <w:t>ПРОТОКОЛ</w:t>
      </w:r>
      <w:r w:rsidRPr="00FB001B">
        <w:rPr>
          <w:caps/>
        </w:rPr>
        <w:br/>
      </w:r>
      <w:r w:rsidRPr="00332D37">
        <w:t xml:space="preserve">проведения исследований (испытаний) и измерений </w:t>
      </w:r>
      <w:r>
        <w:t>световой среды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r w:rsidRPr="00FB001B"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A4F" w:rsidRPr="00FB001B" w:rsidRDefault="007F5A4F" w:rsidP="003678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249-18/26- О</w:t>
            </w:r>
          </w:p>
        </w:tc>
      </w:tr>
      <w:tr w:rsidR="007F5A4F" w:rsidRPr="00A655FE" w:rsidTr="00FB001B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36781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A4F" w:rsidRPr="00FB001B" w:rsidRDefault="007F5A4F" w:rsidP="00883461">
            <w:pPr>
              <w:pStyle w:val="ad"/>
              <w:rPr>
                <w:bCs/>
              </w:rPr>
            </w:pPr>
            <w:r w:rsidRPr="00FD2BA8">
              <w:rPr>
                <w:vertAlign w:val="superscript"/>
              </w:rPr>
              <w:t>(идентификационный номер протокола)</w:t>
            </w:r>
          </w:p>
        </w:tc>
      </w:tr>
    </w:tbl>
    <w:p w:rsidR="007F5A4F" w:rsidRPr="00367816" w:rsidRDefault="007F5A4F" w:rsidP="00AD14A4">
      <w:r w:rsidRPr="00AD14A4">
        <w:rPr>
          <w:rStyle w:val="a7"/>
        </w:rPr>
        <w:t>1. Дата проведения измерений (оценки):</w:t>
      </w:r>
      <w:r w:rsidRPr="0069682B">
        <w:t xml:space="preserve"> </w:t>
      </w:r>
      <w:fldSimple w:instr=" DOCVARIABLE izm_date \* MERGEFORMAT " w:fldLock="1">
        <w:r>
          <w:t xml:space="preserve">09.08.2018 </w:t>
        </w:r>
      </w:fldSimple>
    </w:p>
    <w:p w:rsidR="007F5A4F" w:rsidRDefault="007F5A4F" w:rsidP="000624A8">
      <w:pPr>
        <w:pStyle w:val="a6"/>
      </w:pPr>
      <w:r>
        <w:rPr>
          <w:lang w:val="en-US"/>
        </w:rPr>
        <w:t>2</w:t>
      </w:r>
      <w:r>
        <w:t>. Сведения о работодателе</w:t>
      </w:r>
      <w:r>
        <w:rPr>
          <w:lang w:val="en-US"/>
        </w:rPr>
        <w:t>:</w:t>
      </w:r>
    </w:p>
    <w:p w:rsidR="007F5A4F" w:rsidRPr="00367816" w:rsidRDefault="007F5A4F" w:rsidP="000624A8">
      <w:r>
        <w:t>2.1</w:t>
      </w:r>
      <w:r w:rsidRPr="00234932">
        <w:t xml:space="preserve">. Наименование </w:t>
      </w:r>
      <w:r>
        <w:t>работодателя: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</w:rPr>
        <w:instrText>r</w:instrText>
      </w:r>
      <w:r>
        <w:rPr>
          <w:rStyle w:val="a9"/>
          <w:lang w:val="en-US"/>
        </w:rPr>
        <w:instrText>btd</w:instrText>
      </w:r>
      <w:r>
        <w:rPr>
          <w:rStyle w:val="a9"/>
        </w:rPr>
        <w:instrText>_name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BE22A6">
        <w:rPr>
          <w:rStyle w:val="a9"/>
        </w:rPr>
        <w:t xml:space="preserve">МУНИЦИПАЛЬНОЕ БЮДЖЕТНОЕ ОБЩЕОБРАЗОВАТЕЛЬНОЕ УЧРЕЖДЕНИЕ ПОГАРСКАЯ СРЕДНЯЯ ОБЩЕОБРАЗОВАТЕЛЬНАЯ ШКОЛА №1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367816" w:rsidRDefault="007F5A4F" w:rsidP="000624A8">
      <w:r>
        <w:t>2.2</w:t>
      </w:r>
      <w:r w:rsidRPr="00C625F3">
        <w:t>.</w:t>
      </w:r>
      <w:r>
        <w:t xml:space="preserve"> М</w:t>
      </w:r>
      <w:r w:rsidRPr="00C625F3">
        <w:t>есто нахождения и место осуществления деятельности работодателя</w:t>
      </w:r>
      <w:r>
        <w:t>:</w:t>
      </w:r>
      <w:r w:rsidRPr="00A12349">
        <w:rPr>
          <w:rStyle w:val="a9"/>
        </w:rPr>
        <w:t xml:space="preserve"> </w:t>
      </w:r>
      <w:r w:rsidRPr="00A12349">
        <w:rPr>
          <w:rStyle w:val="a9"/>
        </w:rPr>
        <w:fldChar w:fldCharType="begin" w:fldLock="1"/>
      </w:r>
      <w:r w:rsidRPr="00A12349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rbtd</w:instrText>
      </w:r>
      <w:r w:rsidRPr="00F37F6C">
        <w:rPr>
          <w:rStyle w:val="a9"/>
        </w:rPr>
        <w:instrText>_</w:instrText>
      </w:r>
      <w:r>
        <w:rPr>
          <w:rStyle w:val="a9"/>
          <w:lang w:val="en-US"/>
        </w:rPr>
        <w:instrText>adr</w:instrText>
      </w:r>
      <w:r w:rsidRPr="00A12349">
        <w:rPr>
          <w:rStyle w:val="a9"/>
        </w:rPr>
        <w:instrText xml:space="preserve"> \* MERGEFORMAT </w:instrText>
      </w:r>
      <w:r w:rsidRPr="00A12349">
        <w:rPr>
          <w:rStyle w:val="a9"/>
        </w:rPr>
        <w:fldChar w:fldCharType="separate"/>
      </w:r>
      <w:r w:rsidRPr="00BE22A6">
        <w:rPr>
          <w:rStyle w:val="a9"/>
        </w:rPr>
        <w:t xml:space="preserve">Брянская область, пгт Погар, ул. Гагарина, д. 26 </w:t>
      </w:r>
      <w:r w:rsidRPr="00A12349">
        <w:rPr>
          <w:rStyle w:val="a9"/>
        </w:rPr>
        <w:fldChar w:fldCharType="end"/>
      </w:r>
      <w:r w:rsidRPr="00A12349">
        <w:rPr>
          <w:rStyle w:val="a9"/>
        </w:rPr>
        <w:t> </w:t>
      </w:r>
    </w:p>
    <w:p w:rsidR="007F5A4F" w:rsidRPr="00710271" w:rsidRDefault="007F5A4F" w:rsidP="000624A8">
      <w:r w:rsidRPr="00710271">
        <w:t>2.</w:t>
      </w:r>
      <w:r>
        <w:t>3</w:t>
      </w:r>
      <w:r w:rsidRPr="00710271">
        <w:t>. Наименование структурного подразделения: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ceh_info \* MERGEFORMAT </w:instrText>
      </w:r>
      <w:r w:rsidRPr="00883461">
        <w:rPr>
          <w:rStyle w:val="a9"/>
        </w:rPr>
        <w:fldChar w:fldCharType="separate"/>
      </w:r>
      <w:r w:rsidRPr="00BE22A6">
        <w:rPr>
          <w:rStyle w:val="a9"/>
        </w:rPr>
        <w:t xml:space="preserve"> отсутствует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F37F6C" w:rsidRDefault="007F5A4F" w:rsidP="000624A8">
      <w:pPr>
        <w:pStyle w:val="a6"/>
      </w:pPr>
      <w:r w:rsidRPr="00F37F6C">
        <w:t>3</w:t>
      </w:r>
      <w:r w:rsidRPr="0092778A">
        <w:t>. Сведения о рабочем месте</w:t>
      </w:r>
      <w:r w:rsidRPr="00F37F6C">
        <w:t>:</w:t>
      </w:r>
    </w:p>
    <w:p w:rsidR="007F5A4F" w:rsidRPr="00710271" w:rsidRDefault="007F5A4F" w:rsidP="000624A8">
      <w:r w:rsidRPr="00F37F6C">
        <w:t>3</w:t>
      </w:r>
      <w:r w:rsidRPr="00710271">
        <w:t>.1. Номер рабочего места:</w:t>
      </w:r>
      <w:r w:rsidRPr="00883461">
        <w:rPr>
          <w:rStyle w:val="a9"/>
        </w:rPr>
        <w:t xml:space="preserve"> </w:t>
      </w:r>
      <w:r w:rsidRPr="00883461">
        <w:rPr>
          <w:u w:val="single"/>
        </w:rPr>
        <w:fldChar w:fldCharType="begin" w:fldLock="1"/>
      </w:r>
      <w:r w:rsidRPr="00883461">
        <w:rPr>
          <w:u w:val="single"/>
        </w:rPr>
        <w:instrText xml:space="preserve"> DOCVARIABLE rm_number \* MERGEFORMAT </w:instrText>
      </w:r>
      <w:r w:rsidRPr="00883461">
        <w:rPr>
          <w:u w:val="single"/>
        </w:rPr>
        <w:fldChar w:fldCharType="separate"/>
      </w:r>
      <w:r>
        <w:rPr>
          <w:u w:val="single"/>
        </w:rPr>
        <w:t xml:space="preserve"> 26 </w:t>
      </w:r>
      <w:r w:rsidRPr="00883461">
        <w:rPr>
          <w:u w:val="single"/>
        </w:rPr>
        <w:fldChar w:fldCharType="end"/>
      </w:r>
      <w:r w:rsidRPr="00883461">
        <w:rPr>
          <w:rStyle w:val="a9"/>
        </w:rPr>
        <w:t> </w:t>
      </w:r>
    </w:p>
    <w:p w:rsidR="007F5A4F" w:rsidRPr="00710271" w:rsidRDefault="007F5A4F" w:rsidP="000624A8">
      <w:r w:rsidRPr="00F37F6C">
        <w:t>3</w:t>
      </w:r>
      <w:r w:rsidRPr="00710271">
        <w:t>.2. Наименование рабочего места: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rm_name \* MERGEFORMAT </w:instrText>
      </w:r>
      <w:r w:rsidRPr="00883461">
        <w:rPr>
          <w:rStyle w:val="a9"/>
        </w:rPr>
        <w:fldChar w:fldCharType="separate"/>
      </w:r>
      <w:r w:rsidRPr="00BE22A6">
        <w:rPr>
          <w:rStyle w:val="a9"/>
        </w:rPr>
        <w:t xml:space="preserve"> Секретарь  </w:t>
      </w:r>
      <w:r w:rsidRPr="00883461">
        <w:rPr>
          <w:rStyle w:val="a9"/>
        </w:rPr>
        <w:fldChar w:fldCharType="end"/>
      </w:r>
    </w:p>
    <w:p w:rsidR="007F5A4F" w:rsidRPr="00710271" w:rsidRDefault="007F5A4F" w:rsidP="000624A8">
      <w:r w:rsidRPr="00F37F6C">
        <w:t>3</w:t>
      </w:r>
      <w:r w:rsidRPr="00710271">
        <w:t>.3. Код по ОК 016-94: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 w:fldLock="1"/>
      </w:r>
      <w:r w:rsidRPr="00883461">
        <w:rPr>
          <w:rStyle w:val="a9"/>
        </w:rPr>
        <w:instrText xml:space="preserve"> DOCVARIABLE codeok \* MERGEFORMAT </w:instrText>
      </w:r>
      <w:r w:rsidRPr="00883461">
        <w:rPr>
          <w:rStyle w:val="a9"/>
        </w:rPr>
        <w:fldChar w:fldCharType="separate"/>
      </w:r>
      <w:r w:rsidRPr="00BE22A6">
        <w:rPr>
          <w:rStyle w:val="a9"/>
        </w:rPr>
        <w:t xml:space="preserve"> 26341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7F5A4F" w:rsidRPr="00234932" w:rsidRDefault="007F5A4F" w:rsidP="0092778A">
      <w:pPr>
        <w:pStyle w:val="a6"/>
      </w:pPr>
      <w:r>
        <w:t>4</w:t>
      </w:r>
      <w:r w:rsidRPr="00234932">
        <w:t>. Сведения о средствах измерения:</w:t>
      </w:r>
      <w:r w:rsidRPr="0069682B">
        <w:t xml:space="preserve"> </w:t>
      </w:r>
      <w:fldSimple w:instr=" DOCVARIABLE izm_tools \* MERGEFORMAT " w:fldLock="1">
        <w:r w:rsidRPr="00BE22A6">
          <w:t xml:space="preserve">    </w:t>
        </w:r>
      </w:fldSimple>
    </w:p>
    <w:tbl>
      <w:tblPr>
        <w:tblStyle w:val="a5"/>
        <w:tblW w:w="10027" w:type="dxa"/>
        <w:jc w:val="center"/>
        <w:tblInd w:w="-280" w:type="dxa"/>
        <w:tblLayout w:type="fixed"/>
        <w:tblLook w:val="01E0" w:firstRow="1" w:lastRow="1" w:firstColumn="1" w:lastColumn="1" w:noHBand="0" w:noVBand="0"/>
      </w:tblPr>
      <w:tblGrid>
        <w:gridCol w:w="5208"/>
        <w:gridCol w:w="1559"/>
        <w:gridCol w:w="1701"/>
        <w:gridCol w:w="1559"/>
      </w:tblGrid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Наименование средства измерения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Заводской номер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№ свидетельства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 w:rsidRPr="00376915">
              <w:t>Действительно до: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Pr="00376915" w:rsidRDefault="007F5A4F" w:rsidP="006833F3">
            <w:pPr>
              <w:pStyle w:val="a8"/>
              <w:jc w:val="left"/>
            </w:pPr>
            <w:r>
              <w:t>Прибор комбинированный "ТКА-ПКМ"(02)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026213</w:t>
            </w:r>
          </w:p>
        </w:tc>
        <w:tc>
          <w:tcPr>
            <w:tcW w:w="1701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7523/14</w:t>
            </w:r>
          </w:p>
        </w:tc>
        <w:tc>
          <w:tcPr>
            <w:tcW w:w="1559" w:type="dxa"/>
            <w:vAlign w:val="center"/>
          </w:tcPr>
          <w:p w:rsidR="007F5A4F" w:rsidRPr="00376915" w:rsidRDefault="007F5A4F" w:rsidP="00883461">
            <w:pPr>
              <w:pStyle w:val="a8"/>
            </w:pPr>
            <w:r>
              <w:t>06.09.2018</w:t>
            </w:r>
          </w:p>
        </w:tc>
      </w:tr>
      <w:tr w:rsidR="007F5A4F" w:rsidRPr="00376915" w:rsidTr="00576095">
        <w:trPr>
          <w:jc w:val="center"/>
        </w:trPr>
        <w:tc>
          <w:tcPr>
            <w:tcW w:w="5208" w:type="dxa"/>
            <w:vAlign w:val="center"/>
          </w:tcPr>
          <w:p w:rsidR="007F5A4F" w:rsidRDefault="007F5A4F" w:rsidP="006833F3">
            <w:pPr>
              <w:pStyle w:val="a8"/>
              <w:jc w:val="left"/>
            </w:pPr>
            <w:r>
              <w:t>Мультиметр цифровой DT-932N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160517370</w:t>
            </w:r>
          </w:p>
        </w:tc>
        <w:tc>
          <w:tcPr>
            <w:tcW w:w="1701" w:type="dxa"/>
            <w:vAlign w:val="center"/>
          </w:tcPr>
          <w:p w:rsidR="007F5A4F" w:rsidRDefault="007F5A4F" w:rsidP="00883461">
            <w:pPr>
              <w:pStyle w:val="a8"/>
            </w:pPr>
            <w:r>
              <w:t>463769</w:t>
            </w:r>
          </w:p>
        </w:tc>
        <w:tc>
          <w:tcPr>
            <w:tcW w:w="1559" w:type="dxa"/>
            <w:vAlign w:val="center"/>
          </w:tcPr>
          <w:p w:rsidR="007F5A4F" w:rsidRDefault="007F5A4F" w:rsidP="00883461">
            <w:pPr>
              <w:pStyle w:val="a8"/>
            </w:pPr>
            <w:r>
              <w:t>20.09.2018</w:t>
            </w:r>
          </w:p>
        </w:tc>
      </w:tr>
    </w:tbl>
    <w:p w:rsidR="007F5A4F" w:rsidRPr="00F37F6C" w:rsidRDefault="007F5A4F" w:rsidP="0092778A">
      <w:pPr>
        <w:pStyle w:val="a6"/>
      </w:pPr>
      <w:r>
        <w:t>5</w:t>
      </w:r>
      <w:r w:rsidRPr="00234932">
        <w:t>. НД, устанавливающие метод проведения измерений и оценок и регламентирующие ПДК,</w:t>
      </w:r>
      <w:r w:rsidRPr="00CC6995">
        <w:t xml:space="preserve"> ПДУ, нормативные значения измеряемого и оцениваемого фактора:</w:t>
      </w:r>
    </w:p>
    <w:p w:rsidR="007F5A4F" w:rsidRPr="006833F3" w:rsidRDefault="007F5A4F" w:rsidP="00AD14A4">
      <w:r w:rsidRPr="00AD14A4">
        <w:fldChar w:fldCharType="begin" w:fldLock="1"/>
      </w:r>
      <w:r w:rsidRPr="00AD14A4">
        <w:instrText xml:space="preserve"> DOCVARIABLE izm_nd_new \* MERGEFORMAT </w:instrText>
      </w:r>
      <w:r w:rsidRPr="00AD14A4">
        <w:fldChar w:fldCharType="separate"/>
      </w:r>
      <w:r w:rsidRPr="006833F3">
        <w:t>- Руководство по эксплуатации прибор  комбинированный  "ТКА-ПКМ" (02);</w:t>
      </w:r>
    </w:p>
    <w:p w:rsidR="007F5A4F" w:rsidRPr="006833F3" w:rsidRDefault="007F5A4F" w:rsidP="00AD14A4">
      <w:r w:rsidRPr="006833F3">
        <w:t>- СанПиН 2.2.4.3359-16 "Санитарно-эпидемиологические требования к физическим факторам на рабочих местах";</w:t>
      </w:r>
    </w:p>
    <w:p w:rsidR="007F5A4F" w:rsidRPr="006833F3" w:rsidRDefault="007F5A4F" w:rsidP="00AD14A4">
      <w:r w:rsidRPr="006833F3">
        <w:t>- Методика проведения специальной оценки условий труда, утв. приказом Минтруда России №33н от 24 января 2014 г;</w:t>
      </w:r>
    </w:p>
    <w:p w:rsidR="007F5A4F" w:rsidRPr="00AD14A4" w:rsidRDefault="007F5A4F" w:rsidP="00AD14A4">
      <w:r w:rsidRPr="006833F3">
        <w:t>- ГОСТ 24940-2016 Здания и сооружения. Методы измерения освещенности.</w:t>
      </w:r>
      <w:r w:rsidRPr="00AD14A4">
        <w:fldChar w:fldCharType="end"/>
      </w:r>
    </w:p>
    <w:p w:rsidR="007F5A4F" w:rsidRPr="00CC6995" w:rsidRDefault="007F5A4F" w:rsidP="00367816">
      <w:pPr>
        <w:spacing w:before="120"/>
        <w:rPr>
          <w:b/>
        </w:rPr>
      </w:pPr>
      <w:r>
        <w:rPr>
          <w:b/>
        </w:rPr>
        <w:t>6</w:t>
      </w:r>
      <w:r w:rsidRPr="00CC6995">
        <w:rPr>
          <w:b/>
        </w:rPr>
        <w:t xml:space="preserve">. </w:t>
      </w:r>
      <w:r w:rsidRPr="0092778A">
        <w:rPr>
          <w:rStyle w:val="a7"/>
        </w:rPr>
        <w:t>Характеристика</w:t>
      </w:r>
      <w:r w:rsidRPr="00CC6995">
        <w:rPr>
          <w:b/>
        </w:rPr>
        <w:t xml:space="preserve"> осветительного оборудования  (осветительных приборов):</w:t>
      </w:r>
    </w:p>
    <w:tbl>
      <w:tblPr>
        <w:tblW w:w="0" w:type="auto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382"/>
        <w:gridCol w:w="851"/>
        <w:gridCol w:w="1134"/>
        <w:gridCol w:w="1134"/>
        <w:gridCol w:w="1192"/>
        <w:gridCol w:w="1501"/>
      </w:tblGrid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Pr="00CC6995" w:rsidRDefault="007F5A4F" w:rsidP="00883461">
            <w:pPr>
              <w:pStyle w:val="a8"/>
            </w:pPr>
            <w:r>
              <w:t>Наименование рабочей зоны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светильников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Тип ламп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Мощность ламп, Вт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Высота подвеса, м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 w:rsidRPr="00CC6995">
              <w:t>Доля негорящих ламп, %</w:t>
            </w:r>
          </w:p>
        </w:tc>
        <w:tc>
          <w:tcPr>
            <w:tcW w:w="1501" w:type="dxa"/>
            <w:vAlign w:val="center"/>
          </w:tcPr>
          <w:p w:rsidR="007F5A4F" w:rsidRPr="00F37F6C" w:rsidRDefault="007F5A4F" w:rsidP="002E61D9">
            <w:pPr>
              <w:pStyle w:val="a8"/>
            </w:pPr>
            <w:r>
              <w:t>Напряжение</w:t>
            </w:r>
            <w:r w:rsidRPr="00F37F6C">
              <w:t xml:space="preserve"> сети,</w:t>
            </w:r>
            <w:r>
              <w:t xml:space="preserve"> </w:t>
            </w:r>
            <w:r w:rsidRPr="00F37F6C">
              <w:t>В</w:t>
            </w:r>
          </w:p>
          <w:p w:rsidR="007F5A4F" w:rsidRPr="00CC6995" w:rsidRDefault="007F5A4F" w:rsidP="002E61D9">
            <w:pPr>
              <w:pStyle w:val="a8"/>
            </w:pPr>
            <w:r>
              <w:t>(</w:t>
            </w:r>
            <w:r>
              <w:rPr>
                <w:lang w:val="en-US"/>
              </w:rPr>
              <w:t>U</w:t>
            </w:r>
            <w:r w:rsidRPr="00A16F10">
              <w:rPr>
                <w:vertAlign w:val="subscript"/>
                <w:lang w:val="en-US"/>
              </w:rPr>
              <w:t>1</w:t>
            </w:r>
            <w:r>
              <w:t>/</w:t>
            </w:r>
            <w:r>
              <w:rPr>
                <w:lang w:val="en-US"/>
              </w:rPr>
              <w:t>U</w:t>
            </w:r>
            <w:r w:rsidRPr="00A16F10">
              <w:rPr>
                <w:vertAlign w:val="subscript"/>
                <w:lang w:val="en-US"/>
              </w:rPr>
              <w:t>2</w:t>
            </w:r>
            <w:r>
              <w:t>)</w:t>
            </w:r>
          </w:p>
        </w:tc>
      </w:tr>
      <w:tr w:rsidR="007F5A4F" w:rsidRPr="00CC6995" w:rsidTr="00F37F6C">
        <w:trPr>
          <w:jc w:val="center"/>
        </w:trPr>
        <w:tc>
          <w:tcPr>
            <w:tcW w:w="3187" w:type="dxa"/>
            <w:vAlign w:val="center"/>
          </w:tcPr>
          <w:p w:rsidR="007F5A4F" w:rsidRDefault="007F5A4F" w:rsidP="00883461">
            <w:pPr>
              <w:pStyle w:val="a8"/>
            </w:pPr>
            <w:r>
              <w:t>кабинет</w:t>
            </w:r>
          </w:p>
        </w:tc>
        <w:tc>
          <w:tcPr>
            <w:tcW w:w="138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с зеркальным отражателем</w:t>
            </w:r>
          </w:p>
        </w:tc>
        <w:tc>
          <w:tcPr>
            <w:tcW w:w="851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ЛЛ+ЛН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20+95</w:t>
            </w:r>
          </w:p>
        </w:tc>
        <w:tc>
          <w:tcPr>
            <w:tcW w:w="1134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2.2+0.5</w:t>
            </w:r>
          </w:p>
        </w:tc>
        <w:tc>
          <w:tcPr>
            <w:tcW w:w="1192" w:type="dxa"/>
            <w:vAlign w:val="center"/>
          </w:tcPr>
          <w:p w:rsidR="007F5A4F" w:rsidRPr="00CC6995" w:rsidRDefault="007F5A4F" w:rsidP="00F37F6C">
            <w:pPr>
              <w:pStyle w:val="a8"/>
            </w:pPr>
            <w:r>
              <w:t>0</w:t>
            </w:r>
          </w:p>
        </w:tc>
        <w:tc>
          <w:tcPr>
            <w:tcW w:w="1501" w:type="dxa"/>
            <w:vAlign w:val="center"/>
          </w:tcPr>
          <w:p w:rsidR="007F5A4F" w:rsidRDefault="007F5A4F" w:rsidP="002E61D9">
            <w:pPr>
              <w:pStyle w:val="a8"/>
            </w:pPr>
            <w:r>
              <w:t>215/220</w:t>
            </w:r>
          </w:p>
        </w:tc>
      </w:tr>
    </w:tbl>
    <w:p w:rsidR="007F5A4F" w:rsidRPr="00967790" w:rsidRDefault="007F5A4F" w:rsidP="00367816">
      <w:pPr>
        <w:spacing w:before="120"/>
        <w:rPr>
          <w:rStyle w:val="a7"/>
        </w:rPr>
      </w:pPr>
      <w:r w:rsidRPr="00967790">
        <w:rPr>
          <w:rStyle w:val="a7"/>
        </w:rPr>
        <w:t>7. Фактические и нормативные значения измеряемых параметров:</w:t>
      </w:r>
    </w:p>
    <w:tbl>
      <w:tblPr>
        <w:tblW w:w="10583" w:type="dxa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1777"/>
        <w:gridCol w:w="1194"/>
        <w:gridCol w:w="709"/>
        <w:gridCol w:w="1499"/>
        <w:gridCol w:w="992"/>
        <w:gridCol w:w="862"/>
      </w:tblGrid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2C534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 xml:space="preserve">Наименование измеряемых параметров, рабочей поверхности 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Результаты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C5343">
              <w:rPr>
                <w:sz w:val="18"/>
                <w:szCs w:val="18"/>
              </w:rPr>
              <w:br/>
              <w:t>измерений</w:t>
            </w:r>
          </w:p>
        </w:tc>
        <w:tc>
          <w:tcPr>
            <w:tcW w:w="1194" w:type="dxa"/>
            <w:vAlign w:val="center"/>
          </w:tcPr>
          <w:p w:rsidR="007F5A4F" w:rsidRPr="002C5343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  <w:r w:rsidRPr="002C5343">
              <w:rPr>
                <w:sz w:val="18"/>
                <w:szCs w:val="18"/>
              </w:rPr>
              <w:t>(среднее) значение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</w:pPr>
            <w:r w:rsidRPr="00057D8F">
              <w:rPr>
                <w:sz w:val="18"/>
                <w:szCs w:val="18"/>
              </w:rPr>
              <w:t xml:space="preserve"> </w:t>
            </w:r>
            <w:r w:rsidRPr="00057D8F">
              <w:rPr>
                <w:lang w:val="en-US"/>
              </w:rPr>
              <w:t>U</w:t>
            </w:r>
            <w:r w:rsidRPr="00057D8F">
              <w:rPr>
                <w:vertAlign w:val="subscript"/>
              </w:rPr>
              <w:t>0.95</w:t>
            </w: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sz w:val="18"/>
                <w:szCs w:val="18"/>
              </w:rPr>
              <w:t>Нормативное значение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Класс условий труда</w:t>
            </w:r>
          </w:p>
        </w:tc>
        <w:tc>
          <w:tcPr>
            <w:tcW w:w="862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 w:rsidRPr="002C5343">
              <w:rPr>
                <w:b/>
                <w:sz w:val="18"/>
                <w:szCs w:val="18"/>
              </w:rPr>
              <w:t xml:space="preserve"> </w:t>
            </w:r>
            <w:r w:rsidRPr="002C5343">
              <w:rPr>
                <w:sz w:val="18"/>
                <w:szCs w:val="18"/>
              </w:rPr>
              <w:t>Время, %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7F5A4F" w:rsidRPr="002C5343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СанПиН 2.2.2/2.4.1340-03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 w:rsidRPr="006833F3">
              <w:rPr>
                <w:b/>
                <w:sz w:val="18"/>
                <w:szCs w:val="18"/>
              </w:rPr>
              <w:t>100</w:t>
            </w: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рабочей поверхности (общая),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205;208;204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  <w:tr w:rsidR="007F5A4F" w:rsidRPr="00CC6995" w:rsidTr="002C5343">
        <w:trPr>
          <w:jc w:val="center"/>
        </w:trPr>
        <w:tc>
          <w:tcPr>
            <w:tcW w:w="3550" w:type="dxa"/>
            <w:vAlign w:val="center"/>
          </w:tcPr>
          <w:p w:rsidR="007F5A4F" w:rsidRPr="006833F3" w:rsidRDefault="007F5A4F" w:rsidP="005C0A9A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Освещенность р.п.(комбинированная), лк</w:t>
            </w:r>
          </w:p>
        </w:tc>
        <w:tc>
          <w:tcPr>
            <w:tcW w:w="1777" w:type="dxa"/>
            <w:vAlign w:val="center"/>
          </w:tcPr>
          <w:p w:rsidR="007F5A4F" w:rsidRPr="002C5343" w:rsidRDefault="007F5A4F" w:rsidP="002C5343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358;360;368</w:t>
            </w:r>
          </w:p>
        </w:tc>
        <w:tc>
          <w:tcPr>
            <w:tcW w:w="1194" w:type="dxa"/>
            <w:vAlign w:val="center"/>
          </w:tcPr>
          <w:p w:rsidR="007F5A4F" w:rsidRDefault="007F5A4F" w:rsidP="00F0244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</w:tc>
        <w:tc>
          <w:tcPr>
            <w:tcW w:w="709" w:type="dxa"/>
            <w:vAlign w:val="center"/>
          </w:tcPr>
          <w:p w:rsidR="007F5A4F" w:rsidRPr="00057D8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499" w:type="dxa"/>
            <w:vAlign w:val="center"/>
          </w:tcPr>
          <w:p w:rsidR="007F5A4F" w:rsidRDefault="007F5A4F" w:rsidP="00883461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300-500</w:t>
            </w:r>
          </w:p>
        </w:tc>
        <w:tc>
          <w:tcPr>
            <w:tcW w:w="992" w:type="dxa"/>
            <w:vAlign w:val="center"/>
          </w:tcPr>
          <w:p w:rsidR="007F5A4F" w:rsidRPr="002C5343" w:rsidRDefault="007F5A4F" w:rsidP="00883461">
            <w:pPr>
              <w:pStyle w:val="a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62" w:type="dxa"/>
            <w:vAlign w:val="center"/>
          </w:tcPr>
          <w:p w:rsidR="007F5A4F" w:rsidRPr="006833F3" w:rsidRDefault="007F5A4F" w:rsidP="00883461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7F5A4F" w:rsidRPr="002C5343" w:rsidRDefault="007F5A4F" w:rsidP="00367816">
      <w:r>
        <w:rPr>
          <w:lang w:val="en-US"/>
        </w:rPr>
        <w:t>U</w:t>
      </w:r>
      <w:r w:rsidRPr="00057D8F">
        <w:rPr>
          <w:vertAlign w:val="subscript"/>
        </w:rPr>
        <w:t>0.95</w:t>
      </w:r>
      <w:r w:rsidRPr="002C5343">
        <w:t xml:space="preserve"> - </w:t>
      </w:r>
      <w:r>
        <w:t>расширенная неопределенность (Р=0.95).</w:t>
      </w:r>
    </w:p>
    <w:p w:rsidR="007F5A4F" w:rsidRPr="00D76DF8" w:rsidRDefault="007F5A4F" w:rsidP="00D76DF8">
      <w:r w:rsidRPr="00F37F6C">
        <w:t>8</w:t>
      </w:r>
      <w:r w:rsidRPr="00D76DF8">
        <w:t xml:space="preserve">. </w:t>
      </w:r>
      <w:r w:rsidRPr="00D76DF8">
        <w:rPr>
          <w:b/>
        </w:rPr>
        <w:t>Заключение</w:t>
      </w:r>
      <w:r w:rsidRPr="00D76DF8">
        <w:t>:</w:t>
      </w:r>
      <w:r w:rsidRPr="00D76DF8">
        <w:br/>
      </w:r>
      <w:fldSimple w:instr=" DOCVARIABLE att_zakl \* MERGEFORMAT " w:fldLock="1">
        <w:r w:rsidRPr="006833F3">
          <w:rPr>
            <w:bCs/>
          </w:rPr>
          <w:t>-</w:t>
        </w:r>
        <w:r w:rsidRPr="006833F3">
          <w:t xml:space="preserve"> фактический уровень вредного фактора соответствует гигиеническим нормативам;</w:t>
        </w:r>
      </w:fldSimple>
      <w:r w:rsidRPr="00755564">
        <w:br/>
        <w:t>- класс</w:t>
      </w:r>
      <w:r w:rsidRPr="00F37F6C">
        <w:t xml:space="preserve"> </w:t>
      </w:r>
      <w:r w:rsidRPr="003876BC">
        <w:t>(подкласс)</w:t>
      </w:r>
      <w:r w:rsidRPr="00755564">
        <w:t xml:space="preserve"> условий труда - </w:t>
      </w:r>
      <w:fldSimple w:instr=" DOCVARIABLE class \* MERGEFORMAT " w:fldLock="1">
        <w:r>
          <w:t>2</w:t>
        </w:r>
      </w:fldSimple>
    </w:p>
    <w:p w:rsidR="007F5A4F" w:rsidRPr="00883461" w:rsidRDefault="007F5A4F" w:rsidP="00367816">
      <w:pPr>
        <w:spacing w:before="120"/>
        <w:rPr>
          <w:rStyle w:val="a7"/>
        </w:rPr>
      </w:pPr>
      <w:r w:rsidRPr="00883461">
        <w:rPr>
          <w:rStyle w:val="a7"/>
        </w:rPr>
        <w:lastRenderedPageBreak/>
        <w:t>9. Эксперт(ы) по проведению специальной оценки условий труда:</w:t>
      </w:r>
    </w:p>
    <w:tbl>
      <w:tblPr>
        <w:tblStyle w:val="a5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7F5A4F" w:rsidRPr="00A60BB8" w:rsidTr="00A60BB8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  <w:r w:rsidRPr="00A60BB8">
              <w:t>3150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  <w:r w:rsidRPr="00A60BB8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  <w:r w:rsidRPr="00A60BB8">
              <w:rPr>
                <w:noProof/>
              </w:rPr>
              <w:drawing>
                <wp:inline distT="0" distB="0" distL="0" distR="0" wp14:anchorId="2BE4ADC4" wp14:editId="7EEAFBB6">
                  <wp:extent cx="942975" cy="487680"/>
                  <wp:effectExtent l="0" t="0" r="9525" b="7620"/>
                  <wp:docPr id="57" name="Рисунок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  <w:r w:rsidRPr="00A60BB8">
              <w:t>Долдо Ж.А.</w:t>
            </w:r>
          </w:p>
        </w:tc>
      </w:tr>
      <w:tr w:rsidR="007F5A4F" w:rsidRPr="00A60BB8" w:rsidTr="00A60BB8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  <w:r w:rsidRPr="00A60BB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  <w:r w:rsidRPr="00A60BB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  <w:r w:rsidRPr="00A60BB8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  <w:r w:rsidRPr="00A60BB8">
              <w:rPr>
                <w:vertAlign w:val="superscript"/>
              </w:rPr>
              <w:t>(Ф.И.О.)</w:t>
            </w:r>
          </w:p>
        </w:tc>
      </w:tr>
      <w:tr w:rsidR="007F5A4F" w:rsidRPr="00A60BB8" w:rsidTr="00A60BB8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  <w:r w:rsidRPr="00A60BB8">
              <w:t>3060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  <w:r w:rsidRPr="00A60BB8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  <w:r w:rsidRPr="00A60BB8">
              <w:rPr>
                <w:noProof/>
              </w:rPr>
              <w:drawing>
                <wp:inline distT="0" distB="0" distL="0" distR="0" wp14:anchorId="49DEA465" wp14:editId="7D558BBB">
                  <wp:extent cx="942975" cy="387985"/>
                  <wp:effectExtent l="0" t="0" r="9525" b="0"/>
                  <wp:docPr id="58" name="Рисунок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  <w:rPr>
                <w:b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A4F" w:rsidRPr="00A60BB8" w:rsidRDefault="007F5A4F" w:rsidP="00AA46ED">
            <w:pPr>
              <w:pStyle w:val="a8"/>
            </w:pPr>
            <w:r w:rsidRPr="00A60BB8">
              <w:t>Нестеров С.Е.</w:t>
            </w:r>
          </w:p>
        </w:tc>
      </w:tr>
      <w:tr w:rsidR="007F5A4F" w:rsidRPr="00A60BB8" w:rsidTr="00A60BB8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</w:tcPr>
          <w:p w:rsidR="007F5A4F" w:rsidRPr="00A60BB8" w:rsidRDefault="007F5A4F" w:rsidP="00AA46ED">
            <w:pPr>
              <w:pStyle w:val="a8"/>
              <w:rPr>
                <w:vertAlign w:val="superscript"/>
              </w:rPr>
            </w:pPr>
            <w:r w:rsidRPr="00A60BB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F5A4F" w:rsidRPr="00A60BB8" w:rsidRDefault="007F5A4F" w:rsidP="00AA46ED">
            <w:pPr>
              <w:pStyle w:val="a8"/>
              <w:rPr>
                <w:vertAlign w:val="superscript"/>
              </w:rPr>
            </w:pPr>
            <w:r w:rsidRPr="00A60BB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5A4F" w:rsidRPr="00A60BB8" w:rsidRDefault="007F5A4F" w:rsidP="00AA46ED">
            <w:pPr>
              <w:pStyle w:val="a8"/>
              <w:rPr>
                <w:noProof/>
                <w:vertAlign w:val="superscript"/>
              </w:rPr>
            </w:pPr>
            <w:r w:rsidRPr="00A60BB8">
              <w:rPr>
                <w:noProof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F5A4F" w:rsidRPr="00A60BB8" w:rsidRDefault="007F5A4F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7F5A4F" w:rsidRPr="00A60BB8" w:rsidRDefault="007F5A4F" w:rsidP="00AA46ED">
            <w:pPr>
              <w:pStyle w:val="a8"/>
              <w:rPr>
                <w:vertAlign w:val="superscript"/>
              </w:rPr>
            </w:pPr>
            <w:r w:rsidRPr="00A60BB8">
              <w:rPr>
                <w:vertAlign w:val="superscript"/>
              </w:rPr>
              <w:t>(Ф.И.О.)</w:t>
            </w:r>
          </w:p>
        </w:tc>
      </w:tr>
    </w:tbl>
    <w:p w:rsidR="007F5A4F" w:rsidRPr="00EF3DC4" w:rsidRDefault="007F5A4F" w:rsidP="005E714A">
      <w:pPr>
        <w:spacing w:before="120"/>
        <w:rPr>
          <w:lang w:val="en-US"/>
        </w:rPr>
      </w:pPr>
    </w:p>
    <w:p w:rsidR="007D1852" w:rsidRPr="009A2489" w:rsidRDefault="007F5A4F" w:rsidP="009A2489">
      <w:r>
        <w:fldChar w:fldCharType="end"/>
      </w:r>
      <w:bookmarkStart w:id="121" w:name="_GoBack"/>
      <w:bookmarkEnd w:id="121"/>
    </w:p>
    <w:sectPr w:rsidR="007D1852" w:rsidRPr="009A2489" w:rsidSect="007F5A4F">
      <w:headerReference w:type="even" r:id="rId217"/>
      <w:headerReference w:type="default" r:id="rId218"/>
      <w:footerReference w:type="even" r:id="rId219"/>
      <w:footerReference w:type="default" r:id="rId220"/>
      <w:headerReference w:type="first" r:id="rId221"/>
      <w:footerReference w:type="first" r:id="rId222"/>
      <w:pgSz w:w="11906" w:h="16838"/>
      <w:pgMar w:top="851" w:right="851" w:bottom="113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A4F" w:rsidRDefault="007F5A4F" w:rsidP="007F5A4F">
      <w:r>
        <w:separator/>
      </w:r>
    </w:p>
  </w:endnote>
  <w:endnote w:type="continuationSeparator" w:id="0">
    <w:p w:rsidR="007F5A4F" w:rsidRDefault="007F5A4F" w:rsidP="007F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D1" w:rsidRDefault="007F5A4F">
    <w:pPr>
      <w:pStyle w:val="aa"/>
    </w:pP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569C7">
      <w:tc>
        <w:tcPr>
          <w:tcW w:w="4428" w:type="dxa"/>
          <w:shd w:val="clear" w:color="auto" w:fill="auto"/>
        </w:tcPr>
        <w:p w:rsidR="00481C22" w:rsidRPr="007569C7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Карта СОУТ № </w:t>
          </w:r>
          <w:r>
            <w:rPr>
              <w:sz w:val="20"/>
              <w:szCs w:val="20"/>
            </w:rPr>
            <w:t>25</w:t>
          </w:r>
        </w:p>
      </w:tc>
      <w:tc>
        <w:tcPr>
          <w:tcW w:w="720" w:type="dxa"/>
          <w:shd w:val="clear" w:color="auto" w:fill="auto"/>
        </w:tcPr>
        <w:p w:rsidR="00481C22" w:rsidRPr="007569C7" w:rsidRDefault="007F5A4F" w:rsidP="007569C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7569C7" w:rsidRDefault="007F5A4F" w:rsidP="007569C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7569C7">
            <w:rPr>
              <w:rStyle w:val="ac"/>
              <w:sz w:val="20"/>
              <w:szCs w:val="20"/>
            </w:rPr>
            <w:t xml:space="preserve">Стр.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PAGE 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из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 </w:instrText>
          </w:r>
          <w:r w:rsidRPr="007569C7">
            <w:rPr>
              <w:rStyle w:val="ac"/>
              <w:sz w:val="20"/>
              <w:szCs w:val="20"/>
              <w:lang w:val="en-US"/>
            </w:rPr>
            <w:instrText>SECTION</w:instrText>
          </w:r>
          <w:r w:rsidRPr="007569C7">
            <w:rPr>
              <w:rStyle w:val="ac"/>
              <w:sz w:val="20"/>
              <w:szCs w:val="20"/>
            </w:rPr>
            <w:instrText xml:space="preserve">PAGES   \* MERGEFORMAT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2" w:rsidRDefault="007F5A4F">
    <w:pPr>
      <w:pStyle w:val="aa"/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249-18/25-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2" w:rsidRDefault="007F5A4F">
    <w:pPr>
      <w:pStyle w:val="aa"/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569C7">
      <w:tc>
        <w:tcPr>
          <w:tcW w:w="4428" w:type="dxa"/>
          <w:shd w:val="clear" w:color="auto" w:fill="auto"/>
        </w:tcPr>
        <w:p w:rsidR="00481C22" w:rsidRPr="007569C7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</w:t>
          </w:r>
          <w:r>
            <w:rPr>
              <w:sz w:val="20"/>
              <w:szCs w:val="20"/>
            </w:rPr>
            <w:t xml:space="preserve"> 26</w:t>
          </w:r>
        </w:p>
      </w:tc>
      <w:tc>
        <w:tcPr>
          <w:tcW w:w="720" w:type="dxa"/>
          <w:shd w:val="clear" w:color="auto" w:fill="auto"/>
        </w:tcPr>
        <w:p w:rsidR="00481C22" w:rsidRPr="007569C7" w:rsidRDefault="007F5A4F" w:rsidP="007569C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7569C7" w:rsidRDefault="007F5A4F" w:rsidP="007569C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7569C7">
            <w:rPr>
              <w:rStyle w:val="ac"/>
              <w:sz w:val="20"/>
              <w:szCs w:val="20"/>
            </w:rPr>
            <w:t xml:space="preserve">Стр.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PAGE 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из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 </w:instrText>
          </w:r>
          <w:r w:rsidRPr="007569C7">
            <w:rPr>
              <w:rStyle w:val="ac"/>
              <w:sz w:val="20"/>
              <w:szCs w:val="20"/>
              <w:lang w:val="en-US"/>
            </w:rPr>
            <w:instrText>SECTION</w:instrText>
          </w:r>
          <w:r w:rsidRPr="007569C7">
            <w:rPr>
              <w:rStyle w:val="ac"/>
              <w:sz w:val="20"/>
              <w:szCs w:val="20"/>
            </w:rPr>
            <w:instrText xml:space="preserve">PAGES   \* MERGEFORMAT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43" w:rsidRDefault="007F5A4F">
    <w:pPr>
      <w:pStyle w:val="aa"/>
    </w:pP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Протокол № </w:t>
          </w:r>
          <w:r>
            <w:rPr>
              <w:sz w:val="20"/>
              <w:szCs w:val="20"/>
            </w:rPr>
            <w:t>249-18/26-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43" w:rsidRDefault="007F5A4F">
    <w:pPr>
      <w:pStyle w:val="aa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5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013" w:rsidRDefault="007F5A4F">
    <w:pPr>
      <w:pStyle w:val="aa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F74CCB" w:rsidTr="0076042D">
      <w:tc>
        <w:tcPr>
          <w:tcW w:w="4428" w:type="dxa"/>
        </w:tcPr>
        <w:p w:rsidR="00F74CCB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249-18/5- ТЖ</w:t>
          </w:r>
        </w:p>
      </w:tc>
      <w:tc>
        <w:tcPr>
          <w:tcW w:w="720" w:type="dxa"/>
        </w:tcPr>
        <w:p w:rsidR="00F74CCB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F74CCB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F74CCB" w:rsidRDefault="007F5A4F">
    <w:pPr>
      <w:pStyle w:val="aa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013" w:rsidRDefault="007F5A4F">
    <w:pPr>
      <w:pStyle w:val="aa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6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21C" w:rsidRDefault="007F5A4F">
    <w:pPr>
      <w:pStyle w:val="aa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249-18/6-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21C" w:rsidRDefault="007F5A4F">
    <w:pPr>
      <w:pStyle w:val="aa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81" w:rsidRDefault="007F5A4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  <w:bookmarkStart w:id="36" w:name="kolontitul2"/>
          <w:bookmarkEnd w:id="36"/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Протокол № </w:t>
          </w:r>
          <w:r>
            <w:rPr>
              <w:sz w:val="20"/>
              <w:szCs w:val="20"/>
            </w:rPr>
            <w:t>249-18/6-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81" w:rsidRDefault="007F5A4F">
    <w:pPr>
      <w:pStyle w:val="aa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7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13" w:rsidRDefault="007F5A4F">
    <w:pPr>
      <w:pStyle w:val="aa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249-18/7-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13" w:rsidRDefault="007F5A4F">
    <w:pPr>
      <w:pStyle w:val="aa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D4C" w:rsidRDefault="007F5A4F">
    <w:pPr>
      <w:pStyle w:val="aa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249-18/7-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D4C" w:rsidRDefault="007F5A4F">
    <w:pPr>
      <w:pStyle w:val="aa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569C7">
      <w:tc>
        <w:tcPr>
          <w:tcW w:w="4428" w:type="dxa"/>
          <w:shd w:val="clear" w:color="auto" w:fill="auto"/>
        </w:tcPr>
        <w:p w:rsidR="00481C22" w:rsidRPr="007569C7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8</w:t>
          </w:r>
        </w:p>
      </w:tc>
      <w:tc>
        <w:tcPr>
          <w:tcW w:w="720" w:type="dxa"/>
          <w:shd w:val="clear" w:color="auto" w:fill="auto"/>
        </w:tcPr>
        <w:p w:rsidR="00481C22" w:rsidRPr="007569C7" w:rsidRDefault="007F5A4F" w:rsidP="007569C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7569C7" w:rsidRDefault="007F5A4F" w:rsidP="007569C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7569C7">
            <w:rPr>
              <w:rStyle w:val="ac"/>
              <w:sz w:val="20"/>
              <w:szCs w:val="20"/>
            </w:rPr>
            <w:t xml:space="preserve">Стр.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PAGE 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из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 </w:instrText>
          </w:r>
          <w:r w:rsidRPr="007569C7">
            <w:rPr>
              <w:rStyle w:val="ac"/>
              <w:sz w:val="20"/>
              <w:szCs w:val="20"/>
              <w:lang w:val="en-US"/>
            </w:rPr>
            <w:instrText>SECTION</w:instrText>
          </w:r>
          <w:r w:rsidRPr="007569C7">
            <w:rPr>
              <w:rStyle w:val="ac"/>
              <w:sz w:val="20"/>
              <w:szCs w:val="20"/>
            </w:rPr>
            <w:instrText xml:space="preserve">PAGES   \* MERGEFORMAT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a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F65" w:rsidRDefault="007F5A4F">
    <w:pPr>
      <w:pStyle w:val="aa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249-18/8-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F65" w:rsidRDefault="007F5A4F">
    <w:pPr>
      <w:pStyle w:val="aa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A7D" w:rsidRDefault="007F5A4F">
    <w:pPr>
      <w:pStyle w:val="aa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249-18/8-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A7D" w:rsidRDefault="007F5A4F">
    <w:pPr>
      <w:pStyle w:val="aa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569C7">
      <w:tc>
        <w:tcPr>
          <w:tcW w:w="4428" w:type="dxa"/>
          <w:shd w:val="clear" w:color="auto" w:fill="auto"/>
        </w:tcPr>
        <w:p w:rsidR="00481C22" w:rsidRPr="007569C7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9</w:t>
          </w:r>
        </w:p>
      </w:tc>
      <w:tc>
        <w:tcPr>
          <w:tcW w:w="720" w:type="dxa"/>
          <w:shd w:val="clear" w:color="auto" w:fill="auto"/>
        </w:tcPr>
        <w:p w:rsidR="00481C22" w:rsidRPr="007569C7" w:rsidRDefault="007F5A4F" w:rsidP="007569C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7569C7" w:rsidRDefault="007F5A4F" w:rsidP="007569C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7569C7">
            <w:rPr>
              <w:rStyle w:val="ac"/>
              <w:sz w:val="20"/>
              <w:szCs w:val="20"/>
            </w:rPr>
            <w:t xml:space="preserve">Стр.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PAGE 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из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 </w:instrText>
          </w:r>
          <w:r w:rsidRPr="007569C7">
            <w:rPr>
              <w:rStyle w:val="ac"/>
              <w:sz w:val="20"/>
              <w:szCs w:val="20"/>
              <w:lang w:val="en-US"/>
            </w:rPr>
            <w:instrText>SECTION</w:instrText>
          </w:r>
          <w:r w:rsidRPr="007569C7">
            <w:rPr>
              <w:rStyle w:val="ac"/>
              <w:sz w:val="20"/>
              <w:szCs w:val="20"/>
            </w:rPr>
            <w:instrText xml:space="preserve">PAGES   \* MERGEFORMAT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8E3" w:rsidRDefault="007F5A4F">
    <w:pPr>
      <w:pStyle w:val="aa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249-18/9-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8E3" w:rsidRDefault="007F5A4F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62" w:rsidRDefault="007F5A4F">
    <w:pPr>
      <w:pStyle w:val="aa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3A" w:rsidRDefault="007F5A4F">
    <w:pPr>
      <w:pStyle w:val="aa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249-18/9-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3A" w:rsidRDefault="007F5A4F">
    <w:pPr>
      <w:pStyle w:val="aa"/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569C7">
      <w:tc>
        <w:tcPr>
          <w:tcW w:w="4428" w:type="dxa"/>
          <w:shd w:val="clear" w:color="auto" w:fill="auto"/>
        </w:tcPr>
        <w:p w:rsidR="00481C22" w:rsidRPr="007569C7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10</w:t>
          </w:r>
        </w:p>
      </w:tc>
      <w:tc>
        <w:tcPr>
          <w:tcW w:w="720" w:type="dxa"/>
          <w:shd w:val="clear" w:color="auto" w:fill="auto"/>
        </w:tcPr>
        <w:p w:rsidR="00481C22" w:rsidRPr="007569C7" w:rsidRDefault="007F5A4F" w:rsidP="007569C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7569C7" w:rsidRDefault="007F5A4F" w:rsidP="007569C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7569C7">
            <w:rPr>
              <w:rStyle w:val="ac"/>
              <w:sz w:val="20"/>
              <w:szCs w:val="20"/>
            </w:rPr>
            <w:t xml:space="preserve">Стр.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PAGE 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из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 </w:instrText>
          </w:r>
          <w:r w:rsidRPr="007569C7">
            <w:rPr>
              <w:rStyle w:val="ac"/>
              <w:sz w:val="20"/>
              <w:szCs w:val="20"/>
              <w:lang w:val="en-US"/>
            </w:rPr>
            <w:instrText>SECTION</w:instrText>
          </w:r>
          <w:r w:rsidRPr="007569C7">
            <w:rPr>
              <w:rStyle w:val="ac"/>
              <w:sz w:val="20"/>
              <w:szCs w:val="20"/>
            </w:rPr>
            <w:instrText xml:space="preserve">PAGES   \* MERGEFORMAT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B3F" w:rsidRDefault="007F5A4F">
    <w:pPr>
      <w:pStyle w:val="aa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249-18/10-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B3F" w:rsidRDefault="007F5A4F">
    <w:pPr>
      <w:pStyle w:val="aa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1E" w:rsidRDefault="007F5A4F">
    <w:pPr>
      <w:pStyle w:val="aa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249-18/10-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1E" w:rsidRDefault="007F5A4F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Протокол № </w:t>
          </w:r>
          <w:r>
            <w:rPr>
              <w:sz w:val="20"/>
              <w:szCs w:val="20"/>
            </w:rPr>
            <w:t>249-18/1-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11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37E" w:rsidRDefault="007F5A4F">
    <w:pPr>
      <w:pStyle w:val="aa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249-18/11-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37E" w:rsidRDefault="007F5A4F">
    <w:pPr>
      <w:pStyle w:val="aa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E7" w:rsidRDefault="007F5A4F">
    <w:pPr>
      <w:pStyle w:val="aa"/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249-18/11-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E7" w:rsidRDefault="007F5A4F">
    <w:pPr>
      <w:pStyle w:val="aa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12А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3D" w:rsidRDefault="007F5A4F">
    <w:pPr>
      <w:pStyle w:val="aa"/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249-18/12А-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62" w:rsidRDefault="007F5A4F">
    <w:pPr>
      <w:pStyle w:val="aa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3D" w:rsidRDefault="007F5A4F">
    <w:pPr>
      <w:pStyle w:val="aa"/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A7" w:rsidRDefault="007F5A4F">
    <w:pPr>
      <w:pStyle w:val="aa"/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249-18/12А-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A7" w:rsidRDefault="007F5A4F">
    <w:pPr>
      <w:pStyle w:val="aa"/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15А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4CA" w:rsidRDefault="007F5A4F">
    <w:pPr>
      <w:pStyle w:val="aa"/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249-18/15А-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4CA" w:rsidRDefault="007F5A4F">
    <w:pPr>
      <w:pStyle w:val="aa"/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C55" w:rsidRDefault="007F5A4F">
    <w:pPr>
      <w:pStyle w:val="aa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249-18/15А-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569C7">
      <w:tc>
        <w:tcPr>
          <w:tcW w:w="4428" w:type="dxa"/>
          <w:shd w:val="clear" w:color="auto" w:fill="auto"/>
        </w:tcPr>
        <w:p w:rsidR="00481C22" w:rsidRPr="007569C7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2А</w:t>
          </w:r>
        </w:p>
      </w:tc>
      <w:tc>
        <w:tcPr>
          <w:tcW w:w="720" w:type="dxa"/>
          <w:shd w:val="clear" w:color="auto" w:fill="auto"/>
        </w:tcPr>
        <w:p w:rsidR="00481C22" w:rsidRPr="007569C7" w:rsidRDefault="007F5A4F" w:rsidP="007569C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7569C7" w:rsidRDefault="007F5A4F" w:rsidP="007569C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7569C7">
            <w:rPr>
              <w:rStyle w:val="ac"/>
              <w:sz w:val="20"/>
              <w:szCs w:val="20"/>
            </w:rPr>
            <w:t xml:space="preserve">Стр.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PAGE 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из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 </w:instrText>
          </w:r>
          <w:r w:rsidRPr="007569C7">
            <w:rPr>
              <w:rStyle w:val="ac"/>
              <w:sz w:val="20"/>
              <w:szCs w:val="20"/>
              <w:lang w:val="en-US"/>
            </w:rPr>
            <w:instrText>SECTION</w:instrText>
          </w:r>
          <w:r w:rsidRPr="007569C7">
            <w:rPr>
              <w:rStyle w:val="ac"/>
              <w:sz w:val="20"/>
              <w:szCs w:val="20"/>
            </w:rPr>
            <w:instrText xml:space="preserve">PAGES   \* MERGEFORMAT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C55" w:rsidRDefault="007F5A4F">
    <w:pPr>
      <w:pStyle w:val="aa"/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19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BF" w:rsidRDefault="007F5A4F">
    <w:pPr>
      <w:pStyle w:val="aa"/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249-18/19-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BF" w:rsidRDefault="007F5A4F">
    <w:pPr>
      <w:pStyle w:val="aa"/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E33" w:rsidRDefault="007F5A4F">
    <w:pPr>
      <w:pStyle w:val="aa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249-18/19-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E33" w:rsidRDefault="007F5A4F">
    <w:pPr>
      <w:pStyle w:val="aa"/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20А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98" w:rsidRDefault="007F5A4F">
    <w:pPr>
      <w:pStyle w:val="a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D1" w:rsidRDefault="007F5A4F">
    <w:pPr>
      <w:pStyle w:val="aa"/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9B66C5" w:rsidTr="00CD6D30">
      <w:tc>
        <w:tcPr>
          <w:tcW w:w="4428" w:type="dxa"/>
          <w:shd w:val="clear" w:color="auto" w:fill="auto"/>
        </w:tcPr>
        <w:p w:rsidR="009B66C5" w:rsidRPr="00CD6D30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249-18/20А- Ш</w:t>
          </w:r>
        </w:p>
      </w:tc>
      <w:tc>
        <w:tcPr>
          <w:tcW w:w="720" w:type="dxa"/>
          <w:shd w:val="clear" w:color="auto" w:fill="auto"/>
        </w:tcPr>
        <w:p w:rsidR="009B66C5" w:rsidRPr="00CD6D30" w:rsidRDefault="007F5A4F" w:rsidP="00CD6D30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9B66C5" w:rsidRPr="00CD6D30" w:rsidRDefault="007F5A4F" w:rsidP="00CD6D30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CD6D30">
            <w:rPr>
              <w:rStyle w:val="ac"/>
              <w:sz w:val="20"/>
              <w:szCs w:val="20"/>
            </w:rPr>
            <w:t xml:space="preserve">Стр. </w:t>
          </w:r>
          <w:r w:rsidRPr="00CD6D30">
            <w:rPr>
              <w:rStyle w:val="ac"/>
              <w:sz w:val="20"/>
              <w:szCs w:val="20"/>
            </w:rPr>
            <w:fldChar w:fldCharType="begin"/>
          </w:r>
          <w:r w:rsidRPr="00CD6D30">
            <w:rPr>
              <w:rStyle w:val="ac"/>
              <w:sz w:val="20"/>
              <w:szCs w:val="20"/>
            </w:rPr>
            <w:instrText xml:space="preserve">PAGE  </w:instrText>
          </w:r>
          <w:r w:rsidRPr="00CD6D30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CD6D30">
            <w:rPr>
              <w:rStyle w:val="ac"/>
              <w:sz w:val="20"/>
              <w:szCs w:val="20"/>
            </w:rPr>
            <w:fldChar w:fldCharType="end"/>
          </w:r>
          <w:r w:rsidRPr="00CD6D30">
            <w:rPr>
              <w:rStyle w:val="ac"/>
              <w:sz w:val="20"/>
              <w:szCs w:val="20"/>
            </w:rPr>
            <w:t xml:space="preserve"> из </w:t>
          </w:r>
          <w:r w:rsidRPr="00CD6D30">
            <w:rPr>
              <w:rStyle w:val="ac"/>
              <w:sz w:val="20"/>
              <w:szCs w:val="20"/>
            </w:rPr>
            <w:fldChar w:fldCharType="begin"/>
          </w:r>
          <w:r w:rsidRPr="00CD6D30">
            <w:rPr>
              <w:rStyle w:val="ac"/>
              <w:sz w:val="20"/>
              <w:szCs w:val="20"/>
            </w:rPr>
            <w:instrText xml:space="preserve"> </w:instrText>
          </w:r>
          <w:r w:rsidRPr="00CD6D30">
            <w:rPr>
              <w:rStyle w:val="ac"/>
              <w:sz w:val="20"/>
              <w:szCs w:val="20"/>
              <w:lang w:val="en-US"/>
            </w:rPr>
            <w:instrText>SECTION</w:instrText>
          </w:r>
          <w:r w:rsidRPr="00CD6D30">
            <w:rPr>
              <w:rStyle w:val="ac"/>
              <w:sz w:val="20"/>
              <w:szCs w:val="20"/>
            </w:rPr>
            <w:instrText xml:space="preserve">PAGES   \* MERGEFORMAT </w:instrText>
          </w:r>
          <w:r w:rsidRPr="00CD6D30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CD6D30">
            <w:rPr>
              <w:rStyle w:val="ac"/>
              <w:sz w:val="20"/>
              <w:szCs w:val="20"/>
            </w:rPr>
            <w:fldChar w:fldCharType="end"/>
          </w:r>
          <w:r w:rsidRPr="00CD6D30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9B66C5" w:rsidRDefault="007F5A4F">
    <w:pPr>
      <w:pStyle w:val="aa"/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98" w:rsidRDefault="007F5A4F">
    <w:pPr>
      <w:pStyle w:val="aa"/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43" w:rsidRDefault="007F5A4F">
    <w:pPr>
      <w:pStyle w:val="aa"/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249-18/20А-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43" w:rsidRDefault="007F5A4F">
    <w:pPr>
      <w:pStyle w:val="aa"/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873" w:rsidRDefault="007F5A4F">
    <w:pPr>
      <w:pStyle w:val="aa"/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EE2799" w:rsidTr="0076042D">
      <w:tc>
        <w:tcPr>
          <w:tcW w:w="4428" w:type="dxa"/>
        </w:tcPr>
        <w:p w:rsidR="00EE2799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249-18/20А- Н</w:t>
          </w:r>
        </w:p>
      </w:tc>
      <w:tc>
        <w:tcPr>
          <w:tcW w:w="720" w:type="dxa"/>
        </w:tcPr>
        <w:p w:rsidR="00EE2799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EE2799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EE2799" w:rsidRDefault="007F5A4F">
    <w:pPr>
      <w:pStyle w:val="aa"/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873" w:rsidRDefault="007F5A4F">
    <w:pPr>
      <w:pStyle w:val="aa"/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22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2C5343" w:rsidTr="0076042D">
      <w:tc>
        <w:tcPr>
          <w:tcW w:w="4428" w:type="dxa"/>
        </w:tcPr>
        <w:p w:rsidR="002C5343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Протокол № </w:t>
          </w:r>
          <w:r>
            <w:rPr>
              <w:sz w:val="20"/>
              <w:szCs w:val="20"/>
            </w:rPr>
            <w:t>249-18/2А- О</w:t>
          </w:r>
        </w:p>
      </w:tc>
      <w:tc>
        <w:tcPr>
          <w:tcW w:w="720" w:type="dxa"/>
        </w:tcPr>
        <w:p w:rsidR="002C5343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2C5343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2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2C5343" w:rsidRDefault="007F5A4F">
    <w:pPr>
      <w:pStyle w:val="aa"/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F74CCB" w:rsidTr="0076042D">
      <w:tc>
        <w:tcPr>
          <w:tcW w:w="4428" w:type="dxa"/>
        </w:tcPr>
        <w:p w:rsidR="00F74CCB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249-18/22- ТМ</w:t>
          </w:r>
        </w:p>
      </w:tc>
      <w:tc>
        <w:tcPr>
          <w:tcW w:w="720" w:type="dxa"/>
        </w:tcPr>
        <w:p w:rsidR="00F74CCB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F74CCB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F74CCB" w:rsidRDefault="007F5A4F">
    <w:pPr>
      <w:pStyle w:val="aa"/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a"/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569C7">
      <w:tc>
        <w:tcPr>
          <w:tcW w:w="4428" w:type="dxa"/>
          <w:shd w:val="clear" w:color="auto" w:fill="auto"/>
        </w:tcPr>
        <w:p w:rsidR="00481C22" w:rsidRPr="007569C7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23</w:t>
          </w:r>
        </w:p>
      </w:tc>
      <w:tc>
        <w:tcPr>
          <w:tcW w:w="720" w:type="dxa"/>
          <w:shd w:val="clear" w:color="auto" w:fill="auto"/>
        </w:tcPr>
        <w:p w:rsidR="00481C22" w:rsidRPr="007569C7" w:rsidRDefault="007F5A4F" w:rsidP="007569C7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7569C7" w:rsidRDefault="007F5A4F" w:rsidP="007569C7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7569C7">
            <w:rPr>
              <w:rStyle w:val="ac"/>
              <w:sz w:val="20"/>
              <w:szCs w:val="20"/>
            </w:rPr>
            <w:t xml:space="preserve">Стр.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PAGE 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из </w:t>
          </w:r>
          <w:r w:rsidRPr="007569C7">
            <w:rPr>
              <w:rStyle w:val="ac"/>
              <w:sz w:val="20"/>
              <w:szCs w:val="20"/>
            </w:rPr>
            <w:fldChar w:fldCharType="begin"/>
          </w:r>
          <w:r w:rsidRPr="007569C7">
            <w:rPr>
              <w:rStyle w:val="ac"/>
              <w:sz w:val="20"/>
              <w:szCs w:val="20"/>
            </w:rPr>
            <w:instrText xml:space="preserve"> </w:instrText>
          </w:r>
          <w:r w:rsidRPr="007569C7">
            <w:rPr>
              <w:rStyle w:val="ac"/>
              <w:sz w:val="20"/>
              <w:szCs w:val="20"/>
              <w:lang w:val="en-US"/>
            </w:rPr>
            <w:instrText>SECTION</w:instrText>
          </w:r>
          <w:r w:rsidRPr="007569C7">
            <w:rPr>
              <w:rStyle w:val="ac"/>
              <w:sz w:val="20"/>
              <w:szCs w:val="20"/>
            </w:rPr>
            <w:instrText xml:space="preserve">PAGES   \* MERGEFORMAT </w:instrText>
          </w:r>
          <w:r w:rsidRPr="007569C7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7569C7">
            <w:rPr>
              <w:rStyle w:val="ac"/>
              <w:sz w:val="20"/>
              <w:szCs w:val="20"/>
            </w:rPr>
            <w:fldChar w:fldCharType="end"/>
          </w:r>
          <w:r w:rsidRPr="007569C7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a"/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F74CCB" w:rsidTr="0076042D">
      <w:tc>
        <w:tcPr>
          <w:tcW w:w="4428" w:type="dxa"/>
        </w:tcPr>
        <w:p w:rsidR="00F74CCB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249-18/23- ТМ</w:t>
          </w:r>
        </w:p>
      </w:tc>
      <w:tc>
        <w:tcPr>
          <w:tcW w:w="720" w:type="dxa"/>
        </w:tcPr>
        <w:p w:rsidR="00F74CCB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F74CCB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F74CCB" w:rsidRDefault="007F5A4F">
    <w:pPr>
      <w:pStyle w:val="aa"/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a"/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76042D">
      <w:tc>
        <w:tcPr>
          <w:tcW w:w="4428" w:type="dxa"/>
        </w:tcPr>
        <w:p w:rsidR="00481C22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24</w:t>
          </w:r>
        </w:p>
      </w:tc>
      <w:tc>
        <w:tcPr>
          <w:tcW w:w="720" w:type="dxa"/>
        </w:tcPr>
        <w:p w:rsidR="00481C22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481C22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7F5A4F">
    <w:pPr>
      <w:pStyle w:val="aa"/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EEE" w:rsidRDefault="007F5A4F">
    <w:pPr>
      <w:pStyle w:val="aa"/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F74CCB" w:rsidTr="0076042D">
      <w:tc>
        <w:tcPr>
          <w:tcW w:w="4428" w:type="dxa"/>
        </w:tcPr>
        <w:p w:rsidR="00F74CCB" w:rsidRPr="003D5592" w:rsidRDefault="007F5A4F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Протокол № 249-18/24- ТЖ</w:t>
          </w:r>
        </w:p>
      </w:tc>
      <w:tc>
        <w:tcPr>
          <w:tcW w:w="720" w:type="dxa"/>
        </w:tcPr>
        <w:p w:rsidR="00F74CCB" w:rsidRPr="009E2A4C" w:rsidRDefault="007F5A4F" w:rsidP="0076042D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</w:tcPr>
        <w:p w:rsidR="00F74CCB" w:rsidRPr="009E2A4C" w:rsidRDefault="007F5A4F" w:rsidP="0076042D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9E2A4C">
            <w:rPr>
              <w:rStyle w:val="ac"/>
              <w:sz w:val="20"/>
              <w:szCs w:val="20"/>
            </w:rPr>
            <w:t xml:space="preserve">Стр.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PAGE 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из </w:t>
          </w:r>
          <w:r w:rsidRPr="009E2A4C">
            <w:rPr>
              <w:rStyle w:val="ac"/>
              <w:sz w:val="20"/>
              <w:szCs w:val="20"/>
            </w:rPr>
            <w:fldChar w:fldCharType="begin"/>
          </w:r>
          <w:r w:rsidRPr="009E2A4C">
            <w:rPr>
              <w:rStyle w:val="ac"/>
              <w:sz w:val="20"/>
              <w:szCs w:val="20"/>
            </w:rPr>
            <w:instrText xml:space="preserve"> </w:instrText>
          </w:r>
          <w:r>
            <w:rPr>
              <w:rStyle w:val="ac"/>
              <w:sz w:val="20"/>
              <w:szCs w:val="20"/>
              <w:lang w:val="en-US"/>
            </w:rPr>
            <w:instrText>SECTION</w:instrText>
          </w:r>
          <w:r w:rsidRPr="009E2A4C">
            <w:rPr>
              <w:rStyle w:val="ac"/>
              <w:sz w:val="20"/>
              <w:szCs w:val="20"/>
            </w:rPr>
            <w:instrText xml:space="preserve">PAGES   \* MERGEFORMAT </w:instrText>
          </w:r>
          <w:r w:rsidRPr="009E2A4C">
            <w:rPr>
              <w:rStyle w:val="ac"/>
              <w:sz w:val="20"/>
              <w:szCs w:val="20"/>
            </w:rPr>
            <w:fldChar w:fldCharType="separate"/>
          </w:r>
          <w:r w:rsidRPr="007F5A4F">
            <w:rPr>
              <w:rStyle w:val="ac"/>
              <w:noProof/>
              <w:sz w:val="20"/>
            </w:rPr>
            <w:t>3</w:t>
          </w:r>
          <w:r w:rsidRPr="009E2A4C">
            <w:rPr>
              <w:rStyle w:val="ac"/>
              <w:sz w:val="20"/>
              <w:szCs w:val="20"/>
            </w:rPr>
            <w:fldChar w:fldCharType="end"/>
          </w:r>
          <w:r w:rsidRPr="009E2A4C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F74CCB" w:rsidRDefault="007F5A4F">
    <w:pPr>
      <w:pStyle w:val="aa"/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EEE" w:rsidRDefault="007F5A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A4F" w:rsidRDefault="007F5A4F" w:rsidP="007F5A4F">
      <w:r>
        <w:separator/>
      </w:r>
    </w:p>
  </w:footnote>
  <w:footnote w:type="continuationSeparator" w:id="0">
    <w:p w:rsidR="007F5A4F" w:rsidRDefault="007F5A4F" w:rsidP="007F5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D1" w:rsidRDefault="007F5A4F">
    <w:pPr>
      <w:pStyle w:val="ae"/>
    </w:pP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2" w:rsidRDefault="007F5A4F">
    <w:pPr>
      <w:pStyle w:val="ae"/>
    </w:pP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2" w:rsidRDefault="007F5A4F">
    <w:pPr>
      <w:pStyle w:val="ae"/>
    </w:pP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2" w:rsidRDefault="007F5A4F">
    <w:pPr>
      <w:pStyle w:val="ae"/>
    </w:pP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43" w:rsidRDefault="007F5A4F">
    <w:pPr>
      <w:pStyle w:val="ae"/>
    </w:pP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43" w:rsidRDefault="007F5A4F">
    <w:pPr>
      <w:pStyle w:val="ae"/>
    </w:pP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43" w:rsidRDefault="007F5A4F">
    <w:pPr>
      <w:pStyle w:val="ae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013" w:rsidRDefault="007F5A4F">
    <w:pPr>
      <w:pStyle w:val="ae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013" w:rsidRDefault="007F5A4F">
    <w:pPr>
      <w:pStyle w:val="ae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013" w:rsidRDefault="007F5A4F">
    <w:pPr>
      <w:pStyle w:val="ae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21C" w:rsidRDefault="007F5A4F">
    <w:pPr>
      <w:pStyle w:val="ae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21C" w:rsidRDefault="007F5A4F">
    <w:pPr>
      <w:pStyle w:val="ae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21C" w:rsidRDefault="007F5A4F">
    <w:pPr>
      <w:pStyle w:val="ae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81" w:rsidRDefault="007F5A4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81" w:rsidRDefault="007F5A4F">
    <w:pPr>
      <w:pStyle w:val="ae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81" w:rsidRDefault="007F5A4F">
    <w:pPr>
      <w:pStyle w:val="ae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13" w:rsidRDefault="007F5A4F">
    <w:pPr>
      <w:pStyle w:val="ae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13" w:rsidRDefault="007F5A4F">
    <w:pPr>
      <w:pStyle w:val="ae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13" w:rsidRDefault="007F5A4F">
    <w:pPr>
      <w:pStyle w:val="ae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D4C" w:rsidRDefault="007F5A4F">
    <w:pPr>
      <w:pStyle w:val="ae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D4C" w:rsidRDefault="007F5A4F">
    <w:pPr>
      <w:pStyle w:val="ae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D4C" w:rsidRDefault="007F5A4F">
    <w:pPr>
      <w:pStyle w:val="ae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F65" w:rsidRDefault="007F5A4F">
    <w:pPr>
      <w:pStyle w:val="ae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F65" w:rsidRDefault="007F5A4F">
    <w:pPr>
      <w:pStyle w:val="ae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F65" w:rsidRDefault="007F5A4F">
    <w:pPr>
      <w:pStyle w:val="ae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A7D" w:rsidRDefault="007F5A4F">
    <w:pPr>
      <w:pStyle w:val="ae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A7D" w:rsidRDefault="007F5A4F">
    <w:pPr>
      <w:pStyle w:val="ae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A7D" w:rsidRDefault="007F5A4F">
    <w:pPr>
      <w:pStyle w:val="ae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8E3" w:rsidRDefault="007F5A4F">
    <w:pPr>
      <w:pStyle w:val="ae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8E3" w:rsidRDefault="007F5A4F">
    <w:pPr>
      <w:pStyle w:val="ae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8E3" w:rsidRDefault="007F5A4F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62" w:rsidRDefault="007F5A4F">
    <w:pPr>
      <w:pStyle w:val="ae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3A" w:rsidRDefault="007F5A4F">
    <w:pPr>
      <w:pStyle w:val="ae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3A" w:rsidRDefault="007F5A4F">
    <w:pPr>
      <w:pStyle w:val="ae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3A" w:rsidRDefault="007F5A4F">
    <w:pPr>
      <w:pStyle w:val="ae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B3F" w:rsidRDefault="007F5A4F">
    <w:pPr>
      <w:pStyle w:val="ae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B3F" w:rsidRDefault="007F5A4F">
    <w:pPr>
      <w:pStyle w:val="ae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B3F" w:rsidRDefault="007F5A4F">
    <w:pPr>
      <w:pStyle w:val="ae"/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1E" w:rsidRDefault="007F5A4F">
    <w:pPr>
      <w:pStyle w:val="ae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1E" w:rsidRDefault="007F5A4F">
    <w:pPr>
      <w:pStyle w:val="ae"/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1E" w:rsidRDefault="007F5A4F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62" w:rsidRDefault="007F5A4F">
    <w:pPr>
      <w:pStyle w:val="ae"/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37E" w:rsidRDefault="007F5A4F">
    <w:pPr>
      <w:pStyle w:val="ae"/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37E" w:rsidRDefault="007F5A4F">
    <w:pPr>
      <w:pStyle w:val="ae"/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37E" w:rsidRDefault="007F5A4F">
    <w:pPr>
      <w:pStyle w:val="ae"/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E7" w:rsidRDefault="007F5A4F">
    <w:pPr>
      <w:pStyle w:val="ae"/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E7" w:rsidRDefault="007F5A4F">
    <w:pPr>
      <w:pStyle w:val="ae"/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E7" w:rsidRDefault="007F5A4F">
    <w:pPr>
      <w:pStyle w:val="ae"/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3D" w:rsidRDefault="007F5A4F">
    <w:pPr>
      <w:pStyle w:val="ae"/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3D" w:rsidRDefault="007F5A4F">
    <w:pPr>
      <w:pStyle w:val="a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62" w:rsidRDefault="007F5A4F">
    <w:pPr>
      <w:pStyle w:val="ae"/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3D" w:rsidRDefault="007F5A4F">
    <w:pPr>
      <w:pStyle w:val="ae"/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A7" w:rsidRDefault="007F5A4F">
    <w:pPr>
      <w:pStyle w:val="ae"/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A7" w:rsidRDefault="007F5A4F">
    <w:pPr>
      <w:pStyle w:val="ae"/>
    </w:pP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A7" w:rsidRDefault="007F5A4F">
    <w:pPr>
      <w:pStyle w:val="ae"/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4CA" w:rsidRDefault="007F5A4F">
    <w:pPr>
      <w:pStyle w:val="ae"/>
    </w:pP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4CA" w:rsidRDefault="007F5A4F">
    <w:pPr>
      <w:pStyle w:val="ae"/>
    </w:pP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4CA" w:rsidRDefault="007F5A4F">
    <w:pPr>
      <w:pStyle w:val="ae"/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C55" w:rsidRDefault="007F5A4F">
    <w:pPr>
      <w:pStyle w:val="ae"/>
    </w:pP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C55" w:rsidRDefault="007F5A4F">
    <w:pPr>
      <w:pStyle w:val="a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C55" w:rsidRDefault="007F5A4F">
    <w:pPr>
      <w:pStyle w:val="ae"/>
    </w:pP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BF" w:rsidRDefault="007F5A4F">
    <w:pPr>
      <w:pStyle w:val="ae"/>
    </w:pP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BF" w:rsidRDefault="007F5A4F">
    <w:pPr>
      <w:pStyle w:val="ae"/>
    </w:pP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BF" w:rsidRDefault="007F5A4F">
    <w:pPr>
      <w:pStyle w:val="ae"/>
    </w:pP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E33" w:rsidRDefault="007F5A4F">
    <w:pPr>
      <w:pStyle w:val="ae"/>
    </w:pP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E33" w:rsidRDefault="007F5A4F">
    <w:pPr>
      <w:pStyle w:val="ae"/>
    </w:pP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E33" w:rsidRDefault="007F5A4F">
    <w:pPr>
      <w:pStyle w:val="ae"/>
    </w:pP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98" w:rsidRDefault="007F5A4F">
    <w:pPr>
      <w:pStyle w:val="a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D1" w:rsidRDefault="007F5A4F">
    <w:pPr>
      <w:pStyle w:val="ae"/>
    </w:pP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98" w:rsidRDefault="007F5A4F">
    <w:pPr>
      <w:pStyle w:val="ae"/>
    </w:pP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98" w:rsidRDefault="007F5A4F">
    <w:pPr>
      <w:pStyle w:val="ae"/>
    </w:pP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43" w:rsidRDefault="007F5A4F">
    <w:pPr>
      <w:pStyle w:val="ae"/>
    </w:pP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43" w:rsidRDefault="007F5A4F">
    <w:pPr>
      <w:pStyle w:val="ae"/>
    </w:pP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43" w:rsidRDefault="007F5A4F">
    <w:pPr>
      <w:pStyle w:val="ae"/>
    </w:pP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873" w:rsidRDefault="007F5A4F">
    <w:pPr>
      <w:pStyle w:val="ae"/>
    </w:pP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873" w:rsidRDefault="007F5A4F">
    <w:pPr>
      <w:pStyle w:val="ae"/>
    </w:pP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873" w:rsidRDefault="007F5A4F">
    <w:pPr>
      <w:pStyle w:val="ae"/>
    </w:pP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D1" w:rsidRDefault="007F5A4F">
    <w:pPr>
      <w:pStyle w:val="ae"/>
    </w:pP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e"/>
    </w:pP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e"/>
    </w:pP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e"/>
    </w:pP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e"/>
    </w:pP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0A" w:rsidRDefault="007F5A4F">
    <w:pPr>
      <w:pStyle w:val="ae"/>
    </w:pP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4F" w:rsidRDefault="007F5A4F">
    <w:pPr>
      <w:pStyle w:val="ae"/>
    </w:pP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EEE" w:rsidRDefault="007F5A4F">
    <w:pPr>
      <w:pStyle w:val="ae"/>
    </w:pP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EEE" w:rsidRDefault="007F5A4F">
    <w:pPr>
      <w:pStyle w:val="ae"/>
    </w:pP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EEE" w:rsidRDefault="007F5A4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_org" w:val="    "/>
    <w:docVar w:name="ceh_info" w:val="    "/>
    <w:docVar w:name="class" w:val=" не определен "/>
    <w:docVar w:name="co_classes" w:val="   "/>
    <w:docVar w:name="D_dog" w:val=" "/>
    <w:docVar w:name="D_prikaz" w:val=" "/>
    <w:docVar w:name="fac_name" w:val="Отчет"/>
    <w:docVar w:name="facid" w:val="3"/>
    <w:docVar w:name="fact_adr" w:val="   "/>
    <w:docVar w:name="fill_date" w:val="   "/>
    <w:docVar w:name="hlp" w:val="11"/>
    <w:docVar w:name="izm_date" w:val="    "/>
    <w:docVar w:name="izm_metod" w:val="    "/>
    <w:docVar w:name="izm_time" w:val="1"/>
    <w:docVar w:name="izm_tools" w:val="    "/>
    <w:docVar w:name="measures" w:val="   "/>
    <w:docVar w:name="measures2" w:val="   "/>
    <w:docVar w:name="N_dog" w:val=" "/>
    <w:docVar w:name="N_prikaz" w:val=" "/>
    <w:docVar w:name="raschet" w:val="   "/>
    <w:docVar w:name="rm_name" w:val="                                          "/>
    <w:docVar w:name="sign_date" w:val="   "/>
    <w:docVar w:name="struct_info" w:val="    "/>
    <w:docVar w:name="template" w:val="print2.dot"/>
    <w:docVar w:name="version" w:val="5"/>
  </w:docVars>
  <w:rsids>
    <w:rsidRoot w:val="007F5A4F"/>
    <w:rsid w:val="0005566C"/>
    <w:rsid w:val="000A6253"/>
    <w:rsid w:val="002149B0"/>
    <w:rsid w:val="00234932"/>
    <w:rsid w:val="002E55C6"/>
    <w:rsid w:val="003876C3"/>
    <w:rsid w:val="00402CAC"/>
    <w:rsid w:val="00444410"/>
    <w:rsid w:val="004A47AD"/>
    <w:rsid w:val="004C4DB2"/>
    <w:rsid w:val="005A3A36"/>
    <w:rsid w:val="005B7FE8"/>
    <w:rsid w:val="0069682B"/>
    <w:rsid w:val="00717C9F"/>
    <w:rsid w:val="007262F1"/>
    <w:rsid w:val="00743B16"/>
    <w:rsid w:val="007566DD"/>
    <w:rsid w:val="007D1852"/>
    <w:rsid w:val="007F5A4F"/>
    <w:rsid w:val="008E68DE"/>
    <w:rsid w:val="0090588D"/>
    <w:rsid w:val="009A2489"/>
    <w:rsid w:val="00A67754"/>
    <w:rsid w:val="00A91908"/>
    <w:rsid w:val="00AA4551"/>
    <w:rsid w:val="00AD7C32"/>
    <w:rsid w:val="00DB5302"/>
    <w:rsid w:val="00E124F4"/>
    <w:rsid w:val="00E62350"/>
    <w:rsid w:val="00FB001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0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5A4F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F5A4F"/>
    <w:rPr>
      <w:rFonts w:cs="Arial"/>
      <w:b/>
      <w:bCs/>
      <w:kern w:val="32"/>
      <w:sz w:val="24"/>
      <w:szCs w:val="32"/>
    </w:rPr>
  </w:style>
  <w:style w:type="paragraph" w:customStyle="1" w:styleId="a6">
    <w:name w:val="Раздел"/>
    <w:basedOn w:val="a"/>
    <w:link w:val="a7"/>
    <w:rsid w:val="007F5A4F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7F5A4F"/>
    <w:rPr>
      <w:b/>
      <w:color w:val="000000"/>
      <w:sz w:val="24"/>
      <w:szCs w:val="24"/>
    </w:rPr>
  </w:style>
  <w:style w:type="paragraph" w:customStyle="1" w:styleId="a8">
    <w:name w:val="Табличный"/>
    <w:basedOn w:val="a"/>
    <w:rsid w:val="007F5A4F"/>
    <w:pPr>
      <w:jc w:val="center"/>
    </w:pPr>
    <w:rPr>
      <w:sz w:val="20"/>
      <w:szCs w:val="20"/>
    </w:rPr>
  </w:style>
  <w:style w:type="character" w:customStyle="1" w:styleId="a9">
    <w:name w:val="Поле"/>
    <w:rsid w:val="007F5A4F"/>
    <w:rPr>
      <w:rFonts w:ascii="Times New Roman" w:hAnsi="Times New Roman"/>
      <w:sz w:val="24"/>
      <w:u w:val="single"/>
    </w:rPr>
  </w:style>
  <w:style w:type="paragraph" w:styleId="aa">
    <w:name w:val="footer"/>
    <w:basedOn w:val="a"/>
    <w:link w:val="ab"/>
    <w:rsid w:val="007F5A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F5A4F"/>
    <w:rPr>
      <w:sz w:val="24"/>
      <w:szCs w:val="24"/>
    </w:rPr>
  </w:style>
  <w:style w:type="character" w:styleId="ac">
    <w:name w:val="page number"/>
    <w:rsid w:val="007F5A4F"/>
  </w:style>
  <w:style w:type="paragraph" w:customStyle="1" w:styleId="ad">
    <w:name w:val="Подписи"/>
    <w:basedOn w:val="a"/>
    <w:rsid w:val="007F5A4F"/>
    <w:pPr>
      <w:jc w:val="center"/>
    </w:pPr>
    <w:rPr>
      <w:szCs w:val="20"/>
    </w:rPr>
  </w:style>
  <w:style w:type="paragraph" w:styleId="ae">
    <w:name w:val="header"/>
    <w:basedOn w:val="a"/>
    <w:link w:val="af"/>
    <w:rsid w:val="007F5A4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7F5A4F"/>
    <w:rPr>
      <w:sz w:val="24"/>
      <w:szCs w:val="24"/>
    </w:rPr>
  </w:style>
  <w:style w:type="paragraph" w:styleId="af0">
    <w:name w:val="Balloon Text"/>
    <w:basedOn w:val="a"/>
    <w:link w:val="af1"/>
    <w:rsid w:val="007F5A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7F5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0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5A4F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F5A4F"/>
    <w:rPr>
      <w:rFonts w:cs="Arial"/>
      <w:b/>
      <w:bCs/>
      <w:kern w:val="32"/>
      <w:sz w:val="24"/>
      <w:szCs w:val="32"/>
    </w:rPr>
  </w:style>
  <w:style w:type="paragraph" w:customStyle="1" w:styleId="a6">
    <w:name w:val="Раздел"/>
    <w:basedOn w:val="a"/>
    <w:link w:val="a7"/>
    <w:rsid w:val="007F5A4F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7F5A4F"/>
    <w:rPr>
      <w:b/>
      <w:color w:val="000000"/>
      <w:sz w:val="24"/>
      <w:szCs w:val="24"/>
    </w:rPr>
  </w:style>
  <w:style w:type="paragraph" w:customStyle="1" w:styleId="a8">
    <w:name w:val="Табличный"/>
    <w:basedOn w:val="a"/>
    <w:rsid w:val="007F5A4F"/>
    <w:pPr>
      <w:jc w:val="center"/>
    </w:pPr>
    <w:rPr>
      <w:sz w:val="20"/>
      <w:szCs w:val="20"/>
    </w:rPr>
  </w:style>
  <w:style w:type="character" w:customStyle="1" w:styleId="a9">
    <w:name w:val="Поле"/>
    <w:rsid w:val="007F5A4F"/>
    <w:rPr>
      <w:rFonts w:ascii="Times New Roman" w:hAnsi="Times New Roman"/>
      <w:sz w:val="24"/>
      <w:u w:val="single"/>
    </w:rPr>
  </w:style>
  <w:style w:type="paragraph" w:styleId="aa">
    <w:name w:val="footer"/>
    <w:basedOn w:val="a"/>
    <w:link w:val="ab"/>
    <w:rsid w:val="007F5A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F5A4F"/>
    <w:rPr>
      <w:sz w:val="24"/>
      <w:szCs w:val="24"/>
    </w:rPr>
  </w:style>
  <w:style w:type="character" w:styleId="ac">
    <w:name w:val="page number"/>
    <w:rsid w:val="007F5A4F"/>
  </w:style>
  <w:style w:type="paragraph" w:customStyle="1" w:styleId="ad">
    <w:name w:val="Подписи"/>
    <w:basedOn w:val="a"/>
    <w:rsid w:val="007F5A4F"/>
    <w:pPr>
      <w:jc w:val="center"/>
    </w:pPr>
    <w:rPr>
      <w:szCs w:val="20"/>
    </w:rPr>
  </w:style>
  <w:style w:type="paragraph" w:styleId="ae">
    <w:name w:val="header"/>
    <w:basedOn w:val="a"/>
    <w:link w:val="af"/>
    <w:rsid w:val="007F5A4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7F5A4F"/>
    <w:rPr>
      <w:sz w:val="24"/>
      <w:szCs w:val="24"/>
    </w:rPr>
  </w:style>
  <w:style w:type="paragraph" w:styleId="af0">
    <w:name w:val="Balloon Text"/>
    <w:basedOn w:val="a"/>
    <w:link w:val="af1"/>
    <w:rsid w:val="007F5A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7F5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4.xml"/><Relationship Id="rId21" Type="http://schemas.openxmlformats.org/officeDocument/2006/relationships/header" Target="header7.xml"/><Relationship Id="rId42" Type="http://schemas.openxmlformats.org/officeDocument/2006/relationships/footer" Target="footer17.xml"/><Relationship Id="rId63" Type="http://schemas.openxmlformats.org/officeDocument/2006/relationships/header" Target="header28.xml"/><Relationship Id="rId84" Type="http://schemas.openxmlformats.org/officeDocument/2006/relationships/footer" Target="footer38.xml"/><Relationship Id="rId138" Type="http://schemas.openxmlformats.org/officeDocument/2006/relationships/header" Target="header66.xml"/><Relationship Id="rId159" Type="http://schemas.openxmlformats.org/officeDocument/2006/relationships/footer" Target="footer75.xml"/><Relationship Id="rId170" Type="http://schemas.openxmlformats.org/officeDocument/2006/relationships/footer" Target="footer81.xml"/><Relationship Id="rId191" Type="http://schemas.openxmlformats.org/officeDocument/2006/relationships/header" Target="header92.xml"/><Relationship Id="rId205" Type="http://schemas.openxmlformats.org/officeDocument/2006/relationships/header" Target="header99.xml"/><Relationship Id="rId107" Type="http://schemas.openxmlformats.org/officeDocument/2006/relationships/header" Target="header50.xml"/><Relationship Id="rId11" Type="http://schemas.openxmlformats.org/officeDocument/2006/relationships/header" Target="header3.xml"/><Relationship Id="rId32" Type="http://schemas.openxmlformats.org/officeDocument/2006/relationships/header" Target="header13.xml"/><Relationship Id="rId53" Type="http://schemas.openxmlformats.org/officeDocument/2006/relationships/header" Target="header23.xml"/><Relationship Id="rId74" Type="http://schemas.openxmlformats.org/officeDocument/2006/relationships/header" Target="header34.xml"/><Relationship Id="rId128" Type="http://schemas.openxmlformats.org/officeDocument/2006/relationships/footer" Target="footer60.xml"/><Relationship Id="rId149" Type="http://schemas.openxmlformats.org/officeDocument/2006/relationships/header" Target="header71.xml"/><Relationship Id="rId5" Type="http://schemas.openxmlformats.org/officeDocument/2006/relationships/footnotes" Target="footnotes.xml"/><Relationship Id="rId95" Type="http://schemas.openxmlformats.org/officeDocument/2006/relationships/header" Target="header44.xml"/><Relationship Id="rId160" Type="http://schemas.openxmlformats.org/officeDocument/2006/relationships/footer" Target="footer76.xml"/><Relationship Id="rId181" Type="http://schemas.openxmlformats.org/officeDocument/2006/relationships/header" Target="header87.xml"/><Relationship Id="rId216" Type="http://schemas.openxmlformats.org/officeDocument/2006/relationships/footer" Target="footer104.xml"/><Relationship Id="rId211" Type="http://schemas.openxmlformats.org/officeDocument/2006/relationships/footer" Target="footer101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64" Type="http://schemas.openxmlformats.org/officeDocument/2006/relationships/footer" Target="footer28.xml"/><Relationship Id="rId69" Type="http://schemas.openxmlformats.org/officeDocument/2006/relationships/footer" Target="footer30.xml"/><Relationship Id="rId113" Type="http://schemas.openxmlformats.org/officeDocument/2006/relationships/header" Target="header53.xml"/><Relationship Id="rId118" Type="http://schemas.openxmlformats.org/officeDocument/2006/relationships/footer" Target="footer55.xml"/><Relationship Id="rId134" Type="http://schemas.openxmlformats.org/officeDocument/2006/relationships/footer" Target="footer63.xml"/><Relationship Id="rId139" Type="http://schemas.openxmlformats.org/officeDocument/2006/relationships/footer" Target="footer65.xml"/><Relationship Id="rId80" Type="http://schemas.openxmlformats.org/officeDocument/2006/relationships/footer" Target="footer36.xml"/><Relationship Id="rId85" Type="http://schemas.openxmlformats.org/officeDocument/2006/relationships/header" Target="header39.xml"/><Relationship Id="rId150" Type="http://schemas.openxmlformats.org/officeDocument/2006/relationships/footer" Target="footer71.xml"/><Relationship Id="rId155" Type="http://schemas.openxmlformats.org/officeDocument/2006/relationships/header" Target="header74.xml"/><Relationship Id="rId171" Type="http://schemas.openxmlformats.org/officeDocument/2006/relationships/header" Target="header82.xml"/><Relationship Id="rId176" Type="http://schemas.openxmlformats.org/officeDocument/2006/relationships/footer" Target="footer84.xml"/><Relationship Id="rId192" Type="http://schemas.openxmlformats.org/officeDocument/2006/relationships/footer" Target="footer92.xml"/><Relationship Id="rId197" Type="http://schemas.openxmlformats.org/officeDocument/2006/relationships/header" Target="header95.xml"/><Relationship Id="rId206" Type="http://schemas.openxmlformats.org/officeDocument/2006/relationships/footer" Target="footer99.xml"/><Relationship Id="rId201" Type="http://schemas.openxmlformats.org/officeDocument/2006/relationships/header" Target="header97.xml"/><Relationship Id="rId222" Type="http://schemas.openxmlformats.org/officeDocument/2006/relationships/footer" Target="footer107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33" Type="http://schemas.openxmlformats.org/officeDocument/2006/relationships/footer" Target="footer12.xml"/><Relationship Id="rId38" Type="http://schemas.openxmlformats.org/officeDocument/2006/relationships/footer" Target="footer15.xml"/><Relationship Id="rId59" Type="http://schemas.openxmlformats.org/officeDocument/2006/relationships/header" Target="header26.xml"/><Relationship Id="rId103" Type="http://schemas.openxmlformats.org/officeDocument/2006/relationships/footer" Target="footer47.xml"/><Relationship Id="rId108" Type="http://schemas.openxmlformats.org/officeDocument/2006/relationships/footer" Target="footer50.xml"/><Relationship Id="rId124" Type="http://schemas.openxmlformats.org/officeDocument/2006/relationships/header" Target="header59.xml"/><Relationship Id="rId129" Type="http://schemas.openxmlformats.org/officeDocument/2006/relationships/header" Target="header61.xml"/><Relationship Id="rId54" Type="http://schemas.openxmlformats.org/officeDocument/2006/relationships/header" Target="header24.xml"/><Relationship Id="rId70" Type="http://schemas.openxmlformats.org/officeDocument/2006/relationships/footer" Target="footer31.xml"/><Relationship Id="rId75" Type="http://schemas.openxmlformats.org/officeDocument/2006/relationships/footer" Target="footer33.xml"/><Relationship Id="rId91" Type="http://schemas.openxmlformats.org/officeDocument/2006/relationships/header" Target="header42.xml"/><Relationship Id="rId96" Type="http://schemas.openxmlformats.org/officeDocument/2006/relationships/header" Target="header45.xml"/><Relationship Id="rId140" Type="http://schemas.openxmlformats.org/officeDocument/2006/relationships/footer" Target="footer66.xml"/><Relationship Id="rId145" Type="http://schemas.openxmlformats.org/officeDocument/2006/relationships/footer" Target="footer68.xml"/><Relationship Id="rId161" Type="http://schemas.openxmlformats.org/officeDocument/2006/relationships/header" Target="header77.xml"/><Relationship Id="rId166" Type="http://schemas.openxmlformats.org/officeDocument/2006/relationships/header" Target="header80.xml"/><Relationship Id="rId182" Type="http://schemas.openxmlformats.org/officeDocument/2006/relationships/footer" Target="footer87.xml"/><Relationship Id="rId187" Type="http://schemas.openxmlformats.org/officeDocument/2006/relationships/footer" Target="footer89.xml"/><Relationship Id="rId217" Type="http://schemas.openxmlformats.org/officeDocument/2006/relationships/header" Target="header10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footer" Target="footer102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49" Type="http://schemas.openxmlformats.org/officeDocument/2006/relationships/header" Target="header21.xml"/><Relationship Id="rId114" Type="http://schemas.openxmlformats.org/officeDocument/2006/relationships/footer" Target="footer53.xml"/><Relationship Id="rId119" Type="http://schemas.openxmlformats.org/officeDocument/2006/relationships/header" Target="header56.xml"/><Relationship Id="rId44" Type="http://schemas.openxmlformats.org/officeDocument/2006/relationships/footer" Target="footer18.xml"/><Relationship Id="rId60" Type="http://schemas.openxmlformats.org/officeDocument/2006/relationships/header" Target="header27.xml"/><Relationship Id="rId65" Type="http://schemas.openxmlformats.org/officeDocument/2006/relationships/header" Target="header29.xml"/><Relationship Id="rId81" Type="http://schemas.openxmlformats.org/officeDocument/2006/relationships/header" Target="header37.xml"/><Relationship Id="rId86" Type="http://schemas.openxmlformats.org/officeDocument/2006/relationships/footer" Target="footer39.xml"/><Relationship Id="rId130" Type="http://schemas.openxmlformats.org/officeDocument/2006/relationships/header" Target="header62.xml"/><Relationship Id="rId135" Type="http://schemas.openxmlformats.org/officeDocument/2006/relationships/header" Target="header64.xml"/><Relationship Id="rId151" Type="http://schemas.openxmlformats.org/officeDocument/2006/relationships/header" Target="header72.xml"/><Relationship Id="rId156" Type="http://schemas.openxmlformats.org/officeDocument/2006/relationships/footer" Target="footer74.xml"/><Relationship Id="rId177" Type="http://schemas.openxmlformats.org/officeDocument/2006/relationships/header" Target="header85.xml"/><Relationship Id="rId198" Type="http://schemas.openxmlformats.org/officeDocument/2006/relationships/footer" Target="footer95.xml"/><Relationship Id="rId172" Type="http://schemas.openxmlformats.org/officeDocument/2006/relationships/header" Target="header83.xml"/><Relationship Id="rId193" Type="http://schemas.openxmlformats.org/officeDocument/2006/relationships/header" Target="header93.xml"/><Relationship Id="rId202" Type="http://schemas.openxmlformats.org/officeDocument/2006/relationships/header" Target="header98.xml"/><Relationship Id="rId207" Type="http://schemas.openxmlformats.org/officeDocument/2006/relationships/header" Target="header100.xml"/><Relationship Id="rId223" Type="http://schemas.openxmlformats.org/officeDocument/2006/relationships/fontTable" Target="fontTable.xml"/><Relationship Id="rId13" Type="http://schemas.openxmlformats.org/officeDocument/2006/relationships/image" Target="media/image1.png"/><Relationship Id="rId18" Type="http://schemas.openxmlformats.org/officeDocument/2006/relationships/footer" Target="footer5.xml"/><Relationship Id="rId39" Type="http://schemas.openxmlformats.org/officeDocument/2006/relationships/header" Target="header16.xml"/><Relationship Id="rId109" Type="http://schemas.openxmlformats.org/officeDocument/2006/relationships/header" Target="header51.xml"/><Relationship Id="rId34" Type="http://schemas.openxmlformats.org/officeDocument/2006/relationships/footer" Target="footer13.xml"/><Relationship Id="rId50" Type="http://schemas.openxmlformats.org/officeDocument/2006/relationships/footer" Target="footer21.xml"/><Relationship Id="rId55" Type="http://schemas.openxmlformats.org/officeDocument/2006/relationships/footer" Target="footer23.xml"/><Relationship Id="rId76" Type="http://schemas.openxmlformats.org/officeDocument/2006/relationships/footer" Target="footer34.xml"/><Relationship Id="rId97" Type="http://schemas.openxmlformats.org/officeDocument/2006/relationships/footer" Target="footer44.xml"/><Relationship Id="rId104" Type="http://schemas.openxmlformats.org/officeDocument/2006/relationships/footer" Target="footer48.xml"/><Relationship Id="rId120" Type="http://schemas.openxmlformats.org/officeDocument/2006/relationships/footer" Target="footer56.xml"/><Relationship Id="rId125" Type="http://schemas.openxmlformats.org/officeDocument/2006/relationships/footer" Target="footer58.xml"/><Relationship Id="rId141" Type="http://schemas.openxmlformats.org/officeDocument/2006/relationships/header" Target="header67.xml"/><Relationship Id="rId146" Type="http://schemas.openxmlformats.org/officeDocument/2006/relationships/footer" Target="footer69.xml"/><Relationship Id="rId167" Type="http://schemas.openxmlformats.org/officeDocument/2006/relationships/footer" Target="footer79.xml"/><Relationship Id="rId188" Type="http://schemas.openxmlformats.org/officeDocument/2006/relationships/footer" Target="footer90.xml"/><Relationship Id="rId7" Type="http://schemas.openxmlformats.org/officeDocument/2006/relationships/header" Target="header1.xml"/><Relationship Id="rId71" Type="http://schemas.openxmlformats.org/officeDocument/2006/relationships/header" Target="header32.xml"/><Relationship Id="rId92" Type="http://schemas.openxmlformats.org/officeDocument/2006/relationships/footer" Target="footer42.xml"/><Relationship Id="rId162" Type="http://schemas.openxmlformats.org/officeDocument/2006/relationships/footer" Target="footer77.xml"/><Relationship Id="rId183" Type="http://schemas.openxmlformats.org/officeDocument/2006/relationships/header" Target="header88.xml"/><Relationship Id="rId213" Type="http://schemas.openxmlformats.org/officeDocument/2006/relationships/header" Target="header103.xml"/><Relationship Id="rId218" Type="http://schemas.openxmlformats.org/officeDocument/2006/relationships/header" Target="header106.xml"/><Relationship Id="rId2" Type="http://schemas.microsoft.com/office/2007/relationships/stylesWithEffects" Target="stylesWithEffects.xml"/><Relationship Id="rId29" Type="http://schemas.openxmlformats.org/officeDocument/2006/relationships/header" Target="header11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66" Type="http://schemas.openxmlformats.org/officeDocument/2006/relationships/footer" Target="footer29.xml"/><Relationship Id="rId87" Type="http://schemas.openxmlformats.org/officeDocument/2006/relationships/header" Target="header40.xml"/><Relationship Id="rId110" Type="http://schemas.openxmlformats.org/officeDocument/2006/relationships/header" Target="header52.xml"/><Relationship Id="rId115" Type="http://schemas.openxmlformats.org/officeDocument/2006/relationships/header" Target="header54.xml"/><Relationship Id="rId131" Type="http://schemas.openxmlformats.org/officeDocument/2006/relationships/footer" Target="footer61.xml"/><Relationship Id="rId136" Type="http://schemas.openxmlformats.org/officeDocument/2006/relationships/footer" Target="footer64.xml"/><Relationship Id="rId157" Type="http://schemas.openxmlformats.org/officeDocument/2006/relationships/header" Target="header75.xml"/><Relationship Id="rId178" Type="http://schemas.openxmlformats.org/officeDocument/2006/relationships/header" Target="header86.xml"/><Relationship Id="rId61" Type="http://schemas.openxmlformats.org/officeDocument/2006/relationships/footer" Target="footer26.xml"/><Relationship Id="rId82" Type="http://schemas.openxmlformats.org/officeDocument/2006/relationships/header" Target="header38.xml"/><Relationship Id="rId152" Type="http://schemas.openxmlformats.org/officeDocument/2006/relationships/header" Target="header73.xml"/><Relationship Id="rId173" Type="http://schemas.openxmlformats.org/officeDocument/2006/relationships/footer" Target="footer82.xml"/><Relationship Id="rId194" Type="http://schemas.openxmlformats.org/officeDocument/2006/relationships/header" Target="header94.xml"/><Relationship Id="rId199" Type="http://schemas.openxmlformats.org/officeDocument/2006/relationships/header" Target="header96.xml"/><Relationship Id="rId203" Type="http://schemas.openxmlformats.org/officeDocument/2006/relationships/footer" Target="footer97.xml"/><Relationship Id="rId208" Type="http://schemas.openxmlformats.org/officeDocument/2006/relationships/footer" Target="footer100.xml"/><Relationship Id="rId19" Type="http://schemas.openxmlformats.org/officeDocument/2006/relationships/header" Target="header6.xml"/><Relationship Id="rId224" Type="http://schemas.openxmlformats.org/officeDocument/2006/relationships/theme" Target="theme/theme1.xml"/><Relationship Id="rId14" Type="http://schemas.openxmlformats.org/officeDocument/2006/relationships/image" Target="media/image2.png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56" Type="http://schemas.openxmlformats.org/officeDocument/2006/relationships/footer" Target="footer24.xml"/><Relationship Id="rId77" Type="http://schemas.openxmlformats.org/officeDocument/2006/relationships/header" Target="header35.xml"/><Relationship Id="rId100" Type="http://schemas.openxmlformats.org/officeDocument/2006/relationships/footer" Target="footer46.xml"/><Relationship Id="rId105" Type="http://schemas.openxmlformats.org/officeDocument/2006/relationships/header" Target="header49.xml"/><Relationship Id="rId126" Type="http://schemas.openxmlformats.org/officeDocument/2006/relationships/footer" Target="footer59.xml"/><Relationship Id="rId147" Type="http://schemas.openxmlformats.org/officeDocument/2006/relationships/header" Target="header70.xml"/><Relationship Id="rId168" Type="http://schemas.openxmlformats.org/officeDocument/2006/relationships/footer" Target="footer80.xml"/><Relationship Id="rId8" Type="http://schemas.openxmlformats.org/officeDocument/2006/relationships/header" Target="header2.xml"/><Relationship Id="rId51" Type="http://schemas.openxmlformats.org/officeDocument/2006/relationships/header" Target="header22.xml"/><Relationship Id="rId72" Type="http://schemas.openxmlformats.org/officeDocument/2006/relationships/footer" Target="footer32.xml"/><Relationship Id="rId93" Type="http://schemas.openxmlformats.org/officeDocument/2006/relationships/header" Target="header43.xml"/><Relationship Id="rId98" Type="http://schemas.openxmlformats.org/officeDocument/2006/relationships/footer" Target="footer45.xml"/><Relationship Id="rId121" Type="http://schemas.openxmlformats.org/officeDocument/2006/relationships/header" Target="header57.xml"/><Relationship Id="rId142" Type="http://schemas.openxmlformats.org/officeDocument/2006/relationships/footer" Target="footer67.xml"/><Relationship Id="rId163" Type="http://schemas.openxmlformats.org/officeDocument/2006/relationships/header" Target="header78.xml"/><Relationship Id="rId184" Type="http://schemas.openxmlformats.org/officeDocument/2006/relationships/footer" Target="footer88.xml"/><Relationship Id="rId189" Type="http://schemas.openxmlformats.org/officeDocument/2006/relationships/header" Target="header91.xml"/><Relationship Id="rId219" Type="http://schemas.openxmlformats.org/officeDocument/2006/relationships/footer" Target="footer105.xml"/><Relationship Id="rId3" Type="http://schemas.openxmlformats.org/officeDocument/2006/relationships/settings" Target="settings.xml"/><Relationship Id="rId214" Type="http://schemas.openxmlformats.org/officeDocument/2006/relationships/footer" Target="footer103.xml"/><Relationship Id="rId25" Type="http://schemas.openxmlformats.org/officeDocument/2006/relationships/footer" Target="footer8.xml"/><Relationship Id="rId46" Type="http://schemas.openxmlformats.org/officeDocument/2006/relationships/header" Target="header20.xml"/><Relationship Id="rId67" Type="http://schemas.openxmlformats.org/officeDocument/2006/relationships/header" Target="header30.xml"/><Relationship Id="rId116" Type="http://schemas.openxmlformats.org/officeDocument/2006/relationships/header" Target="header55.xml"/><Relationship Id="rId137" Type="http://schemas.openxmlformats.org/officeDocument/2006/relationships/header" Target="header65.xml"/><Relationship Id="rId158" Type="http://schemas.openxmlformats.org/officeDocument/2006/relationships/header" Target="header76.xm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62" Type="http://schemas.openxmlformats.org/officeDocument/2006/relationships/footer" Target="footer27.xml"/><Relationship Id="rId83" Type="http://schemas.openxmlformats.org/officeDocument/2006/relationships/footer" Target="footer37.xml"/><Relationship Id="rId88" Type="http://schemas.openxmlformats.org/officeDocument/2006/relationships/header" Target="header41.xml"/><Relationship Id="rId111" Type="http://schemas.openxmlformats.org/officeDocument/2006/relationships/footer" Target="footer51.xml"/><Relationship Id="rId132" Type="http://schemas.openxmlformats.org/officeDocument/2006/relationships/footer" Target="footer62.xml"/><Relationship Id="rId153" Type="http://schemas.openxmlformats.org/officeDocument/2006/relationships/footer" Target="footer72.xml"/><Relationship Id="rId174" Type="http://schemas.openxmlformats.org/officeDocument/2006/relationships/footer" Target="footer83.xml"/><Relationship Id="rId179" Type="http://schemas.openxmlformats.org/officeDocument/2006/relationships/footer" Target="footer85.xml"/><Relationship Id="rId195" Type="http://schemas.openxmlformats.org/officeDocument/2006/relationships/footer" Target="footer93.xml"/><Relationship Id="rId209" Type="http://schemas.openxmlformats.org/officeDocument/2006/relationships/header" Target="header101.xml"/><Relationship Id="rId190" Type="http://schemas.openxmlformats.org/officeDocument/2006/relationships/footer" Target="footer91.xml"/><Relationship Id="rId204" Type="http://schemas.openxmlformats.org/officeDocument/2006/relationships/footer" Target="footer98.xml"/><Relationship Id="rId220" Type="http://schemas.openxmlformats.org/officeDocument/2006/relationships/footer" Target="footer106.xml"/><Relationship Id="rId15" Type="http://schemas.openxmlformats.org/officeDocument/2006/relationships/header" Target="header4.xml"/><Relationship Id="rId36" Type="http://schemas.openxmlformats.org/officeDocument/2006/relationships/footer" Target="footer14.xml"/><Relationship Id="rId57" Type="http://schemas.openxmlformats.org/officeDocument/2006/relationships/header" Target="header25.xml"/><Relationship Id="rId106" Type="http://schemas.openxmlformats.org/officeDocument/2006/relationships/footer" Target="footer49.xml"/><Relationship Id="rId127" Type="http://schemas.openxmlformats.org/officeDocument/2006/relationships/header" Target="header60.xml"/><Relationship Id="rId10" Type="http://schemas.openxmlformats.org/officeDocument/2006/relationships/footer" Target="footer2.xml"/><Relationship Id="rId31" Type="http://schemas.openxmlformats.org/officeDocument/2006/relationships/header" Target="header12.xml"/><Relationship Id="rId52" Type="http://schemas.openxmlformats.org/officeDocument/2006/relationships/footer" Target="footer22.xml"/><Relationship Id="rId73" Type="http://schemas.openxmlformats.org/officeDocument/2006/relationships/header" Target="header33.xml"/><Relationship Id="rId78" Type="http://schemas.openxmlformats.org/officeDocument/2006/relationships/footer" Target="footer35.xml"/><Relationship Id="rId94" Type="http://schemas.openxmlformats.org/officeDocument/2006/relationships/footer" Target="footer43.xml"/><Relationship Id="rId99" Type="http://schemas.openxmlformats.org/officeDocument/2006/relationships/header" Target="header46.xml"/><Relationship Id="rId101" Type="http://schemas.openxmlformats.org/officeDocument/2006/relationships/header" Target="header47.xml"/><Relationship Id="rId122" Type="http://schemas.openxmlformats.org/officeDocument/2006/relationships/footer" Target="footer57.xml"/><Relationship Id="rId143" Type="http://schemas.openxmlformats.org/officeDocument/2006/relationships/header" Target="header68.xml"/><Relationship Id="rId148" Type="http://schemas.openxmlformats.org/officeDocument/2006/relationships/footer" Target="footer70.xml"/><Relationship Id="rId164" Type="http://schemas.openxmlformats.org/officeDocument/2006/relationships/footer" Target="footer78.xml"/><Relationship Id="rId169" Type="http://schemas.openxmlformats.org/officeDocument/2006/relationships/header" Target="header81.xml"/><Relationship Id="rId185" Type="http://schemas.openxmlformats.org/officeDocument/2006/relationships/header" Target="header8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footer" Target="footer86.xml"/><Relationship Id="rId210" Type="http://schemas.openxmlformats.org/officeDocument/2006/relationships/header" Target="header102.xml"/><Relationship Id="rId215" Type="http://schemas.openxmlformats.org/officeDocument/2006/relationships/header" Target="header104.xml"/><Relationship Id="rId26" Type="http://schemas.openxmlformats.org/officeDocument/2006/relationships/footer" Target="footer9.xml"/><Relationship Id="rId47" Type="http://schemas.openxmlformats.org/officeDocument/2006/relationships/footer" Target="footer19.xml"/><Relationship Id="rId68" Type="http://schemas.openxmlformats.org/officeDocument/2006/relationships/header" Target="header31.xml"/><Relationship Id="rId89" Type="http://schemas.openxmlformats.org/officeDocument/2006/relationships/footer" Target="footer40.xml"/><Relationship Id="rId112" Type="http://schemas.openxmlformats.org/officeDocument/2006/relationships/footer" Target="footer52.xml"/><Relationship Id="rId133" Type="http://schemas.openxmlformats.org/officeDocument/2006/relationships/header" Target="header63.xml"/><Relationship Id="rId154" Type="http://schemas.openxmlformats.org/officeDocument/2006/relationships/footer" Target="footer73.xml"/><Relationship Id="rId175" Type="http://schemas.openxmlformats.org/officeDocument/2006/relationships/header" Target="header84.xml"/><Relationship Id="rId196" Type="http://schemas.openxmlformats.org/officeDocument/2006/relationships/footer" Target="footer94.xml"/><Relationship Id="rId200" Type="http://schemas.openxmlformats.org/officeDocument/2006/relationships/footer" Target="footer96.xml"/><Relationship Id="rId16" Type="http://schemas.openxmlformats.org/officeDocument/2006/relationships/header" Target="header5.xml"/><Relationship Id="rId221" Type="http://schemas.openxmlformats.org/officeDocument/2006/relationships/header" Target="header107.xml"/><Relationship Id="rId37" Type="http://schemas.openxmlformats.org/officeDocument/2006/relationships/header" Target="header15.xml"/><Relationship Id="rId58" Type="http://schemas.openxmlformats.org/officeDocument/2006/relationships/footer" Target="footer25.xml"/><Relationship Id="rId79" Type="http://schemas.openxmlformats.org/officeDocument/2006/relationships/header" Target="header36.xml"/><Relationship Id="rId102" Type="http://schemas.openxmlformats.org/officeDocument/2006/relationships/header" Target="header48.xml"/><Relationship Id="rId123" Type="http://schemas.openxmlformats.org/officeDocument/2006/relationships/header" Target="header58.xml"/><Relationship Id="rId144" Type="http://schemas.openxmlformats.org/officeDocument/2006/relationships/header" Target="header69.xml"/><Relationship Id="rId90" Type="http://schemas.openxmlformats.org/officeDocument/2006/relationships/footer" Target="footer41.xml"/><Relationship Id="rId165" Type="http://schemas.openxmlformats.org/officeDocument/2006/relationships/header" Target="header79.xml"/><Relationship Id="rId186" Type="http://schemas.openxmlformats.org/officeDocument/2006/relationships/header" Target="header90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prin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print2</Template>
  <TotalTime>0</TotalTime>
  <Pages>116</Pages>
  <Words>32666</Words>
  <Characters>186199</Characters>
  <Application>Microsoft Office Word</Application>
  <DocSecurity>0</DocSecurity>
  <Lines>1551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Аэрозоли ПФД</vt:lpstr>
    </vt:vector>
  </TitlesOfParts>
  <Company>att-support.ru</Company>
  <LinksUpToDate>false</LinksUpToDate>
  <CharactersWithSpaces>218429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Аэрозоли ПФД</dc:title>
  <dc:creator>Janna</dc:creator>
  <cp:lastModifiedBy>Janna</cp:lastModifiedBy>
  <cp:revision>1</cp:revision>
  <dcterms:created xsi:type="dcterms:W3CDTF">2018-09-14T07:08:00Z</dcterms:created>
  <dcterms:modified xsi:type="dcterms:W3CDTF">2018-09-14T07:08:00Z</dcterms:modified>
</cp:coreProperties>
</file>